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393" w:rsidRDefault="00D9761C" w:rsidP="00BD1B48">
      <w:pPr>
        <w:spacing w:after="120"/>
        <w:jc w:val="center"/>
        <w:rPr>
          <w:b/>
          <w:color w:val="002060"/>
        </w:rPr>
      </w:pPr>
      <w:bookmarkStart w:id="0" w:name="_GoBack"/>
      <w:bookmarkEnd w:id="0"/>
      <w:r w:rsidRPr="00D9761C">
        <w:rPr>
          <w:b/>
          <w:noProof/>
          <w:color w:val="002060"/>
          <w:lang w:val="lt-LT" w:eastAsia="ja-JP"/>
        </w:rPr>
        <w:drawing>
          <wp:inline distT="0" distB="0" distL="0" distR="0">
            <wp:extent cx="876300" cy="960560"/>
            <wp:effectExtent l="19050" t="0" r="0" b="0"/>
            <wp:docPr id="3" name="Picture 1" descr="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393">
        <w:rPr>
          <w:b/>
          <w:noProof/>
          <w:color w:val="000000"/>
          <w:lang w:val="lt-LT" w:eastAsia="ja-JP"/>
        </w:rPr>
        <w:drawing>
          <wp:inline distT="0" distB="0" distL="0" distR="0">
            <wp:extent cx="1959610" cy="574675"/>
            <wp:effectExtent l="19050" t="0" r="2540" b="0"/>
            <wp:docPr id="2" name="Picture 2" descr="http://www.aprc.lt/sites/aprc.lt/files/3/erasmus%2B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rc.lt/sites/aprc.lt/files/3/erasmus%2Blogo_m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F3" w:rsidRDefault="001930F3" w:rsidP="00BD1B48">
      <w:pPr>
        <w:jc w:val="center"/>
        <w:rPr>
          <w:b/>
          <w:color w:val="002060"/>
          <w:szCs w:val="32"/>
          <w:lang w:val="en-US"/>
        </w:rPr>
      </w:pPr>
    </w:p>
    <w:p w:rsidR="00BD1B48" w:rsidRPr="00D616F2" w:rsidRDefault="0008579A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>APPLICATION</w:t>
      </w:r>
      <w:r w:rsidR="00D9761C">
        <w:rPr>
          <w:b/>
          <w:color w:val="002060"/>
          <w:szCs w:val="32"/>
          <w:lang w:val="en-US"/>
        </w:rPr>
        <w:t xml:space="preserve"> FOR VET STAFF TRAINING VISIT</w:t>
      </w:r>
      <w:r w:rsidR="00BD1B48" w:rsidRPr="00D616F2">
        <w:rPr>
          <w:b/>
          <w:color w:val="002060"/>
          <w:szCs w:val="32"/>
          <w:lang w:val="en-US"/>
        </w:rPr>
        <w:t xml:space="preserve"> ABROAD</w:t>
      </w:r>
    </w:p>
    <w:p w:rsidR="001930F3" w:rsidRPr="001930F3" w:rsidRDefault="001930F3" w:rsidP="001930F3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No</w:t>
      </w:r>
      <w:r w:rsidRPr="001930F3">
        <w:rPr>
          <w:rFonts w:ascii="Times New Roman" w:hAnsi="Times New Roman" w:cs="Times New Roman"/>
          <w:sz w:val="20"/>
          <w:szCs w:val="20"/>
          <w:lang w:val="en-US"/>
        </w:rPr>
        <w:t xml:space="preserve"> 2019-1-LT01-KA102-060380</w:t>
      </w:r>
    </w:p>
    <w:p w:rsidR="00845A19" w:rsidRDefault="00845A19">
      <w:pPr>
        <w:rPr>
          <w:b/>
          <w:color w:val="002060"/>
          <w:sz w:val="22"/>
        </w:rPr>
      </w:pPr>
    </w:p>
    <w:p w:rsidR="000D1D3E" w:rsidRDefault="000D1D3E" w:rsidP="007A1863">
      <w:pPr>
        <w:rPr>
          <w:b/>
          <w:color w:val="002060"/>
          <w:sz w:val="22"/>
        </w:rPr>
      </w:pPr>
    </w:p>
    <w:p w:rsidR="007A1863" w:rsidRPr="007A1863" w:rsidRDefault="00E51D73" w:rsidP="007A1863">
      <w:pPr>
        <w:rPr>
          <w:b/>
          <w:color w:val="002060"/>
          <w:sz w:val="22"/>
        </w:rPr>
      </w:pPr>
      <w:r>
        <w:rPr>
          <w:b/>
          <w:noProof/>
          <w:color w:val="002060"/>
          <w:sz w:val="18"/>
          <w:lang w:val="lt-LT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20955</wp:posOffset>
                </wp:positionV>
                <wp:extent cx="1238885" cy="1515110"/>
                <wp:effectExtent l="0" t="0" r="18415" b="279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885" cy="1515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D67" w:rsidRDefault="00815D67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:rsidR="00815D67" w:rsidRDefault="00815D67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:rsidR="00815D67" w:rsidRDefault="00815D67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:rsidR="00815D67" w:rsidRPr="00363BF5" w:rsidRDefault="00815D67" w:rsidP="007A1863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363BF5">
                              <w:rPr>
                                <w:color w:val="002060"/>
                                <w:sz w:val="20"/>
                                <w:lang w:val="en-US"/>
                              </w:rPr>
                              <w:t>(Photograph)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6pt;margin-top:1.65pt;width:97.55pt;height:1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" fillcolor="#dbe5f1 [660]" strokecolor="#b8cce4 [1300]" strokeweight="2pt">
                <v:path arrowok="t"/>
                <v:textbox>
                  <w:txbxContent>
                    <w:p w:rsidR="00815D67" w:rsidRDefault="00815D67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815D67" w:rsidRDefault="00815D67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815D67" w:rsidRDefault="00815D67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815D67" w:rsidRPr="00363BF5" w:rsidRDefault="00815D67" w:rsidP="007A1863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363BF5">
                        <w:rPr>
                          <w:color w:val="002060"/>
                          <w:sz w:val="20"/>
                          <w:lang w:val="en-US"/>
                        </w:rPr>
                        <w:t>(Photograph)</w:t>
                      </w:r>
                    </w:p>
                  </w:txbxContent>
                </v:textbox>
              </v:shape>
            </w:pict>
          </mc:Fallback>
        </mc:AlternateContent>
      </w:r>
      <w:r w:rsidR="00436410">
        <w:rPr>
          <w:b/>
          <w:color w:val="002060"/>
          <w:sz w:val="22"/>
        </w:rPr>
        <w:t>PERSONAL INFORMATION</w:t>
      </w:r>
      <w:r w:rsidR="00636A83">
        <w:rPr>
          <w:b/>
          <w:color w:val="002060"/>
          <w:sz w:val="22"/>
        </w:rPr>
        <w:t xml:space="preserve"> OF THE VET STAFF MEMBER</w:t>
      </w:r>
    </w:p>
    <w:p w:rsidR="007A1863" w:rsidRDefault="007A1863">
      <w:pPr>
        <w:rPr>
          <w:b/>
          <w:color w:val="002060"/>
          <w:sz w:val="22"/>
        </w:rPr>
      </w:pPr>
    </w:p>
    <w:tbl>
      <w:tblPr>
        <w:tblStyle w:val="Lentelstinklelis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7A1863" w:rsidTr="00906183">
        <w:tc>
          <w:tcPr>
            <w:tcW w:w="3085" w:type="dxa"/>
          </w:tcPr>
          <w:p w:rsidR="007A1863" w:rsidRDefault="007A1863" w:rsidP="00A2581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:rsidR="007A1863" w:rsidRDefault="00E44D89" w:rsidP="00906183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:rsidTr="00906183">
        <w:tc>
          <w:tcPr>
            <w:tcW w:w="3085" w:type="dxa"/>
          </w:tcPr>
          <w:p w:rsidR="00636A83" w:rsidRPr="00636A83" w:rsidRDefault="007A1863" w:rsidP="00A2581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name:</w:t>
            </w:r>
            <w:r w:rsidR="00636A83">
              <w:rPr>
                <w:sz w:val="20"/>
                <w:szCs w:val="20"/>
              </w:rPr>
              <w:t xml:space="preserve"> </w:t>
            </w:r>
          </w:p>
          <w:p w:rsidR="007A1863" w:rsidRPr="00636A83" w:rsidRDefault="00636A83" w:rsidP="00636A83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:rsidR="00636A83" w:rsidRPr="00636A83" w:rsidRDefault="00E44D89" w:rsidP="00636A83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:rsidR="00636A83" w:rsidRDefault="00E44D89" w:rsidP="00636A83">
            <w:pPr>
              <w:spacing w:after="120"/>
              <w:rPr>
                <w:sz w:val="20"/>
              </w:rPr>
            </w:pPr>
            <w:r w:rsidRPr="00CC6FEA">
              <w:rPr>
                <w:sz w:val="22"/>
                <w:szCs w:val="22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636A83" w:rsidRPr="00CC6FEA">
              <w:rPr>
                <w:sz w:val="22"/>
                <w:szCs w:val="22"/>
              </w:rPr>
              <w:instrText xml:space="preserve"> FORMTEXT </w:instrText>
            </w:r>
            <w:r w:rsidRPr="00CC6FEA">
              <w:rPr>
                <w:sz w:val="22"/>
                <w:szCs w:val="22"/>
              </w:rPr>
            </w:r>
            <w:r w:rsidRPr="00CC6FEA">
              <w:rPr>
                <w:sz w:val="22"/>
                <w:szCs w:val="22"/>
              </w:rPr>
              <w:fldChar w:fldCharType="separate"/>
            </w:r>
            <w:r w:rsidR="00636A83" w:rsidRPr="00CC6FEA">
              <w:rPr>
                <w:noProof/>
                <w:sz w:val="22"/>
                <w:szCs w:val="22"/>
              </w:rPr>
              <w:t>dd/mm/yy</w:t>
            </w:r>
            <w:r w:rsidRPr="00CC6FEA">
              <w:rPr>
                <w:sz w:val="22"/>
                <w:szCs w:val="22"/>
              </w:rPr>
              <w:fldChar w:fldCharType="end"/>
            </w:r>
          </w:p>
        </w:tc>
      </w:tr>
      <w:tr w:rsidR="007A1863" w:rsidTr="00906183">
        <w:tc>
          <w:tcPr>
            <w:tcW w:w="3085" w:type="dxa"/>
          </w:tcPr>
          <w:p w:rsidR="007A1863" w:rsidRDefault="007A1863" w:rsidP="00A2581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7180" w:type="dxa"/>
          </w:tcPr>
          <w:p w:rsidR="007A1863" w:rsidRDefault="00E44D89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:rsidTr="00906183">
        <w:tc>
          <w:tcPr>
            <w:tcW w:w="3085" w:type="dxa"/>
          </w:tcPr>
          <w:p w:rsidR="007A1863" w:rsidRDefault="007A1863" w:rsidP="00851602">
            <w:pPr>
              <w:spacing w:after="120"/>
              <w:ind w:right="-567"/>
              <w:rPr>
                <w:sz w:val="20"/>
              </w:rPr>
            </w:pPr>
            <w:r>
              <w:rPr>
                <w:sz w:val="20"/>
              </w:rPr>
              <w:t xml:space="preserve">Gender: </w:t>
            </w:r>
            <w:r w:rsidR="00851602">
              <w:rPr>
                <w:sz w:val="20"/>
              </w:rPr>
              <w:t xml:space="preserve">                           Male</w:t>
            </w:r>
          </w:p>
        </w:tc>
        <w:tc>
          <w:tcPr>
            <w:tcW w:w="7180" w:type="dxa"/>
          </w:tcPr>
          <w:p w:rsidR="00636A83" w:rsidRDefault="00E44D89" w:rsidP="00851602">
            <w:pPr>
              <w:spacing w:after="120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 </w:t>
            </w:r>
            <w:r w:rsidRPr="00545418">
              <w:rPr>
                <w:sz w:val="20"/>
                <w:szCs w:val="20"/>
              </w:rPr>
              <w:fldChar w:fldCharType="end"/>
            </w:r>
            <w:r w:rsidR="00851602">
              <w:rPr>
                <w:sz w:val="20"/>
                <w:szCs w:val="20"/>
              </w:rPr>
              <w:t xml:space="preserve">     </w:t>
            </w:r>
            <w:r w:rsidR="007A1863">
              <w:rPr>
                <w:sz w:val="20"/>
                <w:szCs w:val="20"/>
              </w:rPr>
              <w:t xml:space="preserve"> Female</w:t>
            </w:r>
            <w:r w:rsidR="00851602">
              <w:rPr>
                <w:sz w:val="20"/>
                <w:szCs w:val="20"/>
              </w:rPr>
              <w:t xml:space="preserve"> </w:t>
            </w:r>
            <w:r w:rsidR="007A1863" w:rsidRPr="00545418">
              <w:rPr>
                <w:sz w:val="20"/>
                <w:szCs w:val="20"/>
              </w:rPr>
              <w:t xml:space="preserve"> </w:t>
            </w: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 </w:t>
            </w:r>
            <w:r w:rsidRPr="00545418">
              <w:rPr>
                <w:sz w:val="20"/>
                <w:szCs w:val="20"/>
              </w:rPr>
              <w:fldChar w:fldCharType="end"/>
            </w:r>
            <w:r w:rsidR="007A1863">
              <w:rPr>
                <w:sz w:val="20"/>
                <w:szCs w:val="20"/>
              </w:rPr>
              <w:t xml:space="preserve">  </w:t>
            </w:r>
          </w:p>
          <w:p w:rsidR="007A1863" w:rsidRPr="00815D67" w:rsidRDefault="007A1863" w:rsidP="00636A83">
            <w:pPr>
              <w:spacing w:after="120"/>
              <w:ind w:left="-2943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</w:p>
        </w:tc>
      </w:tr>
      <w:tr w:rsidR="007A1863" w:rsidTr="00906183">
        <w:tc>
          <w:tcPr>
            <w:tcW w:w="3085" w:type="dxa"/>
          </w:tcPr>
          <w:p w:rsidR="007A1863" w:rsidRDefault="007A1863" w:rsidP="00A2581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:rsidR="007A1863" w:rsidRDefault="007A1863" w:rsidP="00A2581C">
            <w:pPr>
              <w:spacing w:after="120"/>
              <w:rPr>
                <w:sz w:val="20"/>
              </w:rPr>
            </w:pPr>
          </w:p>
        </w:tc>
      </w:tr>
      <w:tr w:rsidR="007A1863" w:rsidTr="00906183">
        <w:tc>
          <w:tcPr>
            <w:tcW w:w="3085" w:type="dxa"/>
          </w:tcPr>
          <w:p w:rsidR="007A1863" w:rsidRPr="007B277C" w:rsidRDefault="006B63F3" w:rsidP="006B63F3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:rsidR="007A1863" w:rsidRDefault="00E44D89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:rsidTr="00906183">
        <w:tc>
          <w:tcPr>
            <w:tcW w:w="3085" w:type="dxa"/>
          </w:tcPr>
          <w:p w:rsidR="007A1863" w:rsidRPr="007B277C" w:rsidRDefault="007A186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:rsidR="007A1863" w:rsidRDefault="00E44D89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:rsidTr="00906183">
        <w:tc>
          <w:tcPr>
            <w:tcW w:w="3085" w:type="dxa"/>
          </w:tcPr>
          <w:p w:rsidR="007A1863" w:rsidRPr="007B277C" w:rsidRDefault="006B63F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Skype</w:t>
            </w:r>
            <w:r w:rsidR="00FE261E">
              <w:rPr>
                <w:sz w:val="20"/>
                <w:szCs w:val="20"/>
              </w:rPr>
              <w:t>/Facebook</w:t>
            </w:r>
            <w:r w:rsidR="007A1863"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:rsidR="007A1863" w:rsidRDefault="00E44D89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:rsidR="001B2BED" w:rsidRDefault="00636A83" w:rsidP="001B2BED">
      <w:pPr>
        <w:jc w:val="left"/>
        <w:rPr>
          <w:sz w:val="20"/>
          <w:szCs w:val="20"/>
          <w:lang w:val="en-US"/>
        </w:rPr>
      </w:pPr>
      <w:r w:rsidRPr="00636A83">
        <w:rPr>
          <w:bCs/>
          <w:sz w:val="18"/>
          <w:szCs w:val="18"/>
        </w:rPr>
        <w:t xml:space="preserve">Home address: </w:t>
      </w:r>
      <w:r w:rsidR="00414EF6">
        <w:rPr>
          <w:bCs/>
          <w:sz w:val="18"/>
          <w:szCs w:val="18"/>
        </w:rPr>
        <w:t xml:space="preserve">                          </w:t>
      </w:r>
      <w:r w:rsidR="001B2BED">
        <w:rPr>
          <w:b/>
          <w:sz w:val="20"/>
          <w:szCs w:val="20"/>
          <w:lang w:val="en-US"/>
        </w:rPr>
        <w:t xml:space="preserve">Street: </w:t>
      </w:r>
      <w:r w:rsidR="00E44D89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E44D89" w:rsidRPr="009A1788">
        <w:rPr>
          <w:sz w:val="20"/>
          <w:szCs w:val="20"/>
          <w:lang w:val="en-US"/>
        </w:rPr>
      </w:r>
      <w:r w:rsidR="00E44D89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E44D89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 </w:t>
      </w:r>
      <w:r w:rsidR="001B2BED">
        <w:rPr>
          <w:b/>
          <w:sz w:val="20"/>
          <w:szCs w:val="20"/>
          <w:lang w:val="en-US"/>
        </w:rPr>
        <w:t xml:space="preserve">Post code: </w:t>
      </w:r>
      <w:r w:rsidR="00E44D89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E44D89" w:rsidRPr="009A1788">
        <w:rPr>
          <w:sz w:val="20"/>
          <w:szCs w:val="20"/>
          <w:lang w:val="en-US"/>
        </w:rPr>
      </w:r>
      <w:r w:rsidR="00E44D89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E44D89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</w:t>
      </w:r>
      <w:r w:rsidR="001B2BED">
        <w:rPr>
          <w:b/>
          <w:sz w:val="20"/>
          <w:szCs w:val="20"/>
          <w:lang w:val="en-US"/>
        </w:rPr>
        <w:t xml:space="preserve">City: </w:t>
      </w:r>
      <w:r w:rsidR="00E44D89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E44D89" w:rsidRPr="009A1788">
        <w:rPr>
          <w:sz w:val="20"/>
          <w:szCs w:val="20"/>
          <w:lang w:val="en-US"/>
        </w:rPr>
      </w:r>
      <w:r w:rsidR="00E44D89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E44D89" w:rsidRPr="009A1788">
        <w:rPr>
          <w:sz w:val="20"/>
          <w:szCs w:val="20"/>
          <w:lang w:val="en-US"/>
        </w:rPr>
        <w:fldChar w:fldCharType="end"/>
      </w:r>
    </w:p>
    <w:p w:rsidR="007A1863" w:rsidRPr="00636A83" w:rsidRDefault="007A1863">
      <w:pPr>
        <w:rPr>
          <w:bCs/>
          <w:sz w:val="18"/>
          <w:szCs w:val="18"/>
        </w:rPr>
      </w:pPr>
    </w:p>
    <w:p w:rsidR="00815D67" w:rsidRDefault="00815D67">
      <w:pPr>
        <w:rPr>
          <w:b/>
          <w:bCs/>
          <w:sz w:val="18"/>
          <w:szCs w:val="18"/>
        </w:rPr>
      </w:pPr>
    </w:p>
    <w:p w:rsidR="00636A83" w:rsidRDefault="00636A83" w:rsidP="00636A83">
      <w:pPr>
        <w:rPr>
          <w:b/>
          <w:color w:val="002060"/>
          <w:sz w:val="20"/>
        </w:rPr>
      </w:pPr>
    </w:p>
    <w:p w:rsidR="00636A83" w:rsidRPr="00414EF6" w:rsidRDefault="00414EF6" w:rsidP="00636A83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INFORMATION ABOUT VET INSTITUTION IN</w:t>
      </w:r>
      <w:r w:rsidR="0080139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WHICH STAFF MEMBER</w:t>
      </w:r>
      <w:r w:rsidRPr="00414EF6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WORKS</w:t>
      </w:r>
    </w:p>
    <w:p w:rsidR="00636A83" w:rsidRPr="00636A83" w:rsidRDefault="00636A83">
      <w:pPr>
        <w:rPr>
          <w:b/>
          <w:noProof/>
          <w:color w:val="002060"/>
          <w:sz w:val="18"/>
          <w:lang w:val="en-US"/>
        </w:rPr>
      </w:pPr>
    </w:p>
    <w:p w:rsidR="00636A83" w:rsidRDefault="00636A83">
      <w:pPr>
        <w:rPr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:rsidTr="00414EF6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414EF6" w:rsidRPr="00B30762" w:rsidRDefault="00414EF6" w:rsidP="00414EF6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Name of the VET institution</w:t>
            </w:r>
          </w:p>
          <w:p w:rsidR="00414EF6" w:rsidRPr="00B30762" w:rsidRDefault="00414EF6" w:rsidP="00414EF6">
            <w:pPr>
              <w:jc w:val="left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:rsidR="00414EF6" w:rsidRPr="001930F3" w:rsidRDefault="00E44D89" w:rsidP="00FB145F">
            <w:pPr>
              <w:spacing w:before="120" w:after="60"/>
              <w:jc w:val="left"/>
              <w:rPr>
                <w:b/>
                <w:sz w:val="20"/>
                <w:szCs w:val="20"/>
              </w:rPr>
            </w:pPr>
            <w:r w:rsidRPr="001930F3">
              <w:rPr>
                <w:b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414EF6" w:rsidRPr="001930F3">
              <w:rPr>
                <w:b/>
                <w:sz w:val="20"/>
                <w:szCs w:val="20"/>
              </w:rPr>
              <w:instrText xml:space="preserve"> FORMTEXT </w:instrText>
            </w:r>
            <w:r w:rsidRPr="001930F3">
              <w:rPr>
                <w:b/>
                <w:sz w:val="20"/>
                <w:szCs w:val="20"/>
              </w:rPr>
            </w:r>
            <w:r w:rsidRPr="001930F3">
              <w:rPr>
                <w:b/>
                <w:sz w:val="20"/>
                <w:szCs w:val="20"/>
              </w:rPr>
              <w:fldChar w:fldCharType="separate"/>
            </w:r>
            <w:r w:rsidR="00414EF6" w:rsidRPr="001930F3">
              <w:rPr>
                <w:b/>
                <w:noProof/>
                <w:sz w:val="20"/>
                <w:szCs w:val="20"/>
              </w:rPr>
              <w:t> </w:t>
            </w:r>
            <w:r w:rsidR="00414EF6" w:rsidRPr="001930F3">
              <w:rPr>
                <w:b/>
                <w:noProof/>
                <w:sz w:val="20"/>
                <w:szCs w:val="20"/>
              </w:rPr>
              <w:t xml:space="preserve">Name of organization         </w:t>
            </w:r>
            <w:r w:rsidRPr="001930F3">
              <w:rPr>
                <w:b/>
                <w:sz w:val="20"/>
                <w:szCs w:val="20"/>
              </w:rPr>
              <w:fldChar w:fldCharType="end"/>
            </w:r>
          </w:p>
          <w:p w:rsidR="00414EF6" w:rsidRDefault="00E44D89" w:rsidP="00FB145F">
            <w:pPr>
              <w:spacing w:after="60"/>
              <w:jc w:val="left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414EF6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>
              <w:rPr>
                <w:noProof/>
                <w:sz w:val="20"/>
                <w:szCs w:val="20"/>
              </w:rPr>
              <w:t xml:space="preserve">Street and house number </w:t>
            </w:r>
            <w:r w:rsidR="00414EF6">
              <w:rPr>
                <w:noProof/>
                <w:sz w:val="14"/>
                <w:szCs w:val="20"/>
              </w:rPr>
              <w:t>.</w:t>
            </w:r>
            <w:r w:rsidR="00414EF6">
              <w:rPr>
                <w:noProof/>
                <w:sz w:val="20"/>
                <w:szCs w:val="20"/>
              </w:rPr>
              <w:t xml:space="preserve"> 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:rsidR="00414EF6" w:rsidRDefault="00E44D89" w:rsidP="00FB145F">
            <w:pPr>
              <w:spacing w:after="60"/>
              <w:jc w:val="left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414EF6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>
              <w:rPr>
                <w:noProof/>
                <w:sz w:val="20"/>
                <w:szCs w:val="20"/>
              </w:rPr>
              <w:t xml:space="preserve">Post code and city        </w:t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:rsidR="00414EF6" w:rsidRPr="00B30762" w:rsidRDefault="00414EF6" w:rsidP="00FB145F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 xml:space="preserve">  Lithuania</w:t>
            </w:r>
          </w:p>
        </w:tc>
      </w:tr>
      <w:tr w:rsidR="00414EF6" w:rsidRPr="00ED6A9F" w:rsidTr="00FB145F">
        <w:trPr>
          <w:cantSplit/>
          <w:trHeight w:hRule="exact" w:val="841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Pr="00551E55" w:rsidRDefault="00A86D0F" w:rsidP="00FB145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>
              <w:rPr>
                <w:sz w:val="20"/>
                <w:szCs w:val="20"/>
                <w:lang w:val="en-US"/>
              </w:rPr>
              <w:t>Main information about</w:t>
            </w:r>
            <w:r w:rsidR="00414EF6">
              <w:rPr>
                <w:sz w:val="20"/>
                <w:szCs w:val="20"/>
                <w:lang w:val="en-US"/>
              </w:rPr>
              <w:t xml:space="preserve"> VET Institution</w:t>
            </w:r>
          </w:p>
        </w:tc>
        <w:tc>
          <w:tcPr>
            <w:tcW w:w="7169" w:type="dxa"/>
          </w:tcPr>
          <w:p w:rsidR="00414EF6" w:rsidRPr="000029AF" w:rsidRDefault="00E44D89" w:rsidP="00FB145F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:rsidTr="00FB145F">
        <w:trPr>
          <w:cantSplit/>
          <w:trHeight w:hRule="exact" w:val="567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Default="00414EF6" w:rsidP="00FB145F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Number of employees</w:t>
            </w:r>
          </w:p>
        </w:tc>
        <w:tc>
          <w:tcPr>
            <w:tcW w:w="7169" w:type="dxa"/>
          </w:tcPr>
          <w:p w:rsidR="00414EF6" w:rsidRPr="000029AF" w:rsidRDefault="00E44D89" w:rsidP="00FB145F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:rsidTr="00FB145F">
        <w:trPr>
          <w:cantSplit/>
          <w:trHeight w:hRule="exact" w:val="567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Default="00414EF6" w:rsidP="00FB145F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Number of VET </w:t>
            </w:r>
            <w:r w:rsidR="00A86D0F">
              <w:rPr>
                <w:sz w:val="20"/>
                <w:szCs w:val="20"/>
                <w:lang w:val="en-US"/>
              </w:rPr>
              <w:t>students</w:t>
            </w:r>
          </w:p>
        </w:tc>
        <w:tc>
          <w:tcPr>
            <w:tcW w:w="7169" w:type="dxa"/>
          </w:tcPr>
          <w:p w:rsidR="00414EF6" w:rsidRPr="000029AF" w:rsidRDefault="00414EF6" w:rsidP="00FB145F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</w:tr>
      <w:tr w:rsidR="00414EF6" w:rsidRPr="00ED6A9F" w:rsidTr="00FB145F">
        <w:trPr>
          <w:cantSplit/>
          <w:trHeight w:hRule="exact"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Pr="00511867" w:rsidRDefault="00414EF6" w:rsidP="00FB145F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 w:rsidRPr="00511867">
              <w:rPr>
                <w:sz w:val="20"/>
                <w:szCs w:val="20"/>
                <w:lang w:val="en-US"/>
              </w:rPr>
              <w:t>Website</w:t>
            </w:r>
            <w:r>
              <w:rPr>
                <w:sz w:val="20"/>
                <w:szCs w:val="20"/>
                <w:lang w:val="en-US"/>
              </w:rPr>
              <w:t xml:space="preserve"> (if applicable)</w:t>
            </w:r>
          </w:p>
          <w:p w:rsidR="00414EF6" w:rsidRPr="00511867" w:rsidRDefault="00414EF6" w:rsidP="00FB145F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169" w:type="dxa"/>
          </w:tcPr>
          <w:p w:rsidR="00414EF6" w:rsidRPr="000029AF" w:rsidRDefault="00E44D89" w:rsidP="00FB145F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:rsidR="00414EF6" w:rsidRPr="00082C37" w:rsidRDefault="00414EF6" w:rsidP="00414EF6">
      <w:pPr>
        <w:rPr>
          <w:bCs/>
          <w:sz w:val="20"/>
          <w:szCs w:val="16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414EF6" w:rsidRPr="00E6030A" w:rsidRDefault="00E6030A" w:rsidP="00414EF6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 w:rsidR="0080139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VITIES AND DUTIES OF THE STAFF MEMBER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AT THE VET INSTITUTION</w:t>
      </w:r>
    </w:p>
    <w:p w:rsidR="00414EF6" w:rsidRPr="00C93097" w:rsidRDefault="00414EF6" w:rsidP="00414EF6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:rsidTr="00FB145F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Pr="00082C37" w:rsidRDefault="00414EF6" w:rsidP="00FB145F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Current employment position</w:t>
            </w:r>
          </w:p>
        </w:tc>
        <w:tc>
          <w:tcPr>
            <w:tcW w:w="7169" w:type="dxa"/>
            <w:shd w:val="clear" w:color="auto" w:fill="auto"/>
          </w:tcPr>
          <w:p w:rsidR="00414EF6" w:rsidRPr="00B30762" w:rsidRDefault="00E44D89" w:rsidP="00FB145F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:rsidTr="00FB145F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Default="00414EF6" w:rsidP="00FB145F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Starting date of employment</w:t>
            </w:r>
          </w:p>
        </w:tc>
        <w:tc>
          <w:tcPr>
            <w:tcW w:w="7169" w:type="dxa"/>
            <w:shd w:val="clear" w:color="auto" w:fill="auto"/>
          </w:tcPr>
          <w:p w:rsidR="00414EF6" w:rsidRPr="000029AF" w:rsidRDefault="00E44D89" w:rsidP="00FB145F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>
              <w:rPr>
                <w:bCs/>
                <w:noProof/>
                <w:sz w:val="18"/>
                <w:szCs w:val="18"/>
                <w:highlight w:val="lightGray"/>
              </w:rPr>
              <w:t>mm/yy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:rsidTr="00E6030A">
        <w:trPr>
          <w:cantSplit/>
          <w:trHeight w:hRule="exact" w:val="71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Pr="00551E55" w:rsidRDefault="00E6030A" w:rsidP="00FB145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>
              <w:rPr>
                <w:bCs/>
                <w:sz w:val="20"/>
                <w:szCs w:val="18"/>
              </w:rPr>
              <w:t>Field of vocational education</w:t>
            </w:r>
          </w:p>
        </w:tc>
        <w:tc>
          <w:tcPr>
            <w:tcW w:w="7169" w:type="dxa"/>
          </w:tcPr>
          <w:p w:rsidR="00414EF6" w:rsidRPr="000029AF" w:rsidRDefault="00E44D89" w:rsidP="00FB145F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:rsidR="006B7DEA" w:rsidRPr="00FE261E" w:rsidRDefault="00E73288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t>Language</w:t>
      </w:r>
      <w:r w:rsidR="004D51D9" w:rsidRPr="00FE261E">
        <w:rPr>
          <w:b/>
          <w:bCs/>
          <w:color w:val="002060"/>
          <w:sz w:val="20"/>
          <w:szCs w:val="20"/>
        </w:rPr>
        <w:t xml:space="preserve"> Sk</w:t>
      </w:r>
      <w:r w:rsidR="0009136C" w:rsidRPr="00FE261E">
        <w:rPr>
          <w:b/>
          <w:bCs/>
          <w:color w:val="002060"/>
          <w:sz w:val="20"/>
          <w:szCs w:val="20"/>
        </w:rPr>
        <w:t>ills</w:t>
      </w:r>
    </w:p>
    <w:p w:rsidR="00436410" w:rsidRPr="00FE261E" w:rsidRDefault="00436410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436410" w:rsidRPr="00FE261E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:rsidR="00436410" w:rsidRPr="00FE261E" w:rsidRDefault="00E44D89" w:rsidP="00FE261E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436410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436410" w:rsidRPr="00FE261E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:rsidR="00436410" w:rsidRPr="00FE261E" w:rsidRDefault="00436410" w:rsidP="00FE261E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436410" w:rsidRPr="00FE261E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:rsidR="00436410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:rsidR="00010BA0" w:rsidRPr="00FE261E" w:rsidRDefault="00010BA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:rsidR="00436410" w:rsidRPr="00FE261E" w:rsidRDefault="00436410" w:rsidP="00FE261E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Reading</w:t>
            </w:r>
          </w:p>
        </w:tc>
      </w:tr>
      <w:tr w:rsidR="00436410" w:rsidRPr="00FE261E" w:rsidTr="00FE261E">
        <w:trPr>
          <w:trHeight w:val="57"/>
          <w:tblCellSpacing w:w="20" w:type="dxa"/>
        </w:trPr>
        <w:tc>
          <w:tcPr>
            <w:tcW w:w="2470" w:type="dxa"/>
          </w:tcPr>
          <w:p w:rsidR="00436410" w:rsidRPr="00FE261E" w:rsidRDefault="00436410" w:rsidP="00FE261E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:rsidR="00436410" w:rsidRPr="00FE261E" w:rsidRDefault="00E44D89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:rsidR="00436410" w:rsidRPr="00FE261E" w:rsidRDefault="00E44D89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:rsidR="00436410" w:rsidRPr="00FE261E" w:rsidRDefault="00E44D89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:rsidTr="00FE261E">
        <w:trPr>
          <w:trHeight w:val="340"/>
          <w:tblCellSpacing w:w="20" w:type="dxa"/>
        </w:trPr>
        <w:tc>
          <w:tcPr>
            <w:tcW w:w="2470" w:type="dxa"/>
          </w:tcPr>
          <w:p w:rsidR="00436410" w:rsidRPr="00FE261E" w:rsidRDefault="00E44D89" w:rsidP="00FE261E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:rsidR="00436410" w:rsidRPr="00FE261E" w:rsidRDefault="00E44D89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:rsidR="00436410" w:rsidRPr="00FE261E" w:rsidRDefault="00E44D89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:rsidR="00436410" w:rsidRPr="00FE261E" w:rsidRDefault="00E44D89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:rsidTr="00FE261E">
        <w:trPr>
          <w:trHeight w:val="340"/>
          <w:tblCellSpacing w:w="20" w:type="dxa"/>
        </w:trPr>
        <w:tc>
          <w:tcPr>
            <w:tcW w:w="2470" w:type="dxa"/>
          </w:tcPr>
          <w:p w:rsidR="00436410" w:rsidRPr="00FE261E" w:rsidRDefault="00E44D89" w:rsidP="00FE261E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:rsidR="00436410" w:rsidRPr="00FE261E" w:rsidRDefault="00E44D89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:rsidR="00436410" w:rsidRPr="00FE261E" w:rsidRDefault="00E44D89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:rsidR="00436410" w:rsidRPr="00FE261E" w:rsidRDefault="00E44D89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:rsidR="00C30140" w:rsidRPr="00FE261E" w:rsidRDefault="00C30140">
      <w:pPr>
        <w:rPr>
          <w:b/>
          <w:bCs/>
          <w:sz w:val="16"/>
          <w:szCs w:val="20"/>
        </w:rPr>
      </w:pPr>
    </w:p>
    <w:p w:rsidR="00637C7C" w:rsidRPr="00A70457" w:rsidRDefault="00285256" w:rsidP="00637C7C">
      <w:pPr>
        <w:pStyle w:val="ECVLanguageExplanation"/>
        <w:rPr>
          <w:i/>
          <w:color w:val="000000" w:themeColor="text1"/>
          <w:sz w:val="16"/>
        </w:rPr>
      </w:pPr>
      <w:r w:rsidRPr="00FE261E">
        <w:rPr>
          <w:i/>
          <w:color w:val="000000" w:themeColor="text1"/>
          <w:sz w:val="16"/>
        </w:rPr>
        <w:t xml:space="preserve">* </w:t>
      </w:r>
      <w:r w:rsidR="00211E2A">
        <w:rPr>
          <w:i/>
          <w:color w:val="000000" w:themeColor="text1"/>
          <w:sz w:val="16"/>
        </w:rPr>
        <w:t xml:space="preserve">Description of </w:t>
      </w:r>
      <w:r w:rsidR="00637C7C">
        <w:rPr>
          <w:i/>
          <w:color w:val="000000" w:themeColor="text1"/>
          <w:sz w:val="16"/>
        </w:rPr>
        <w:t xml:space="preserve">Language </w:t>
      </w:r>
      <w:r w:rsidR="00A70457" w:rsidRPr="00FE261E">
        <w:rPr>
          <w:i/>
          <w:color w:val="000000" w:themeColor="text1"/>
          <w:sz w:val="16"/>
        </w:rPr>
        <w:t>Levels</w:t>
      </w:r>
      <w:r w:rsidRPr="00FE261E">
        <w:rPr>
          <w:i/>
          <w:color w:val="000000" w:themeColor="text1"/>
          <w:sz w:val="16"/>
        </w:rPr>
        <w:t xml:space="preserve"> </w:t>
      </w:r>
      <w:hyperlink r:id="rId11" w:history="1">
        <w:r w:rsidR="00637C7C" w:rsidRPr="00FE261E">
          <w:rPr>
            <w:rStyle w:val="Hipersaitas"/>
            <w:i/>
            <w:sz w:val="16"/>
          </w:rPr>
          <w:t xml:space="preserve">Common European Framework of Reference for Languages </w:t>
        </w:r>
      </w:hyperlink>
    </w:p>
    <w:p w:rsidR="00E6030A" w:rsidRPr="001E759F" w:rsidRDefault="00E6030A" w:rsidP="00E6030A">
      <w:pPr>
        <w:rPr>
          <w:rFonts w:ascii="Times New Roman" w:hAnsi="Times New Roman" w:cs="Times New Roman"/>
          <w:sz w:val="22"/>
          <w:szCs w:val="22"/>
        </w:rPr>
      </w:pPr>
    </w:p>
    <w:p w:rsidR="00A70457" w:rsidRPr="00A70457" w:rsidRDefault="00A70457" w:rsidP="00285256">
      <w:pPr>
        <w:pStyle w:val="ECVLanguageExplanation"/>
        <w:rPr>
          <w:i/>
          <w:color w:val="000000" w:themeColor="text1"/>
          <w:sz w:val="16"/>
        </w:rPr>
      </w:pPr>
    </w:p>
    <w:p w:rsidR="00C078DA" w:rsidRDefault="00A70457" w:rsidP="00BD1B48">
      <w:pPr>
        <w:rPr>
          <w:rFonts w:ascii="Times New Roman" w:hAnsi="Times New Roman" w:cs="Times New Roman"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8C2062" w:rsidRPr="00C078DA" w:rsidRDefault="00E6030A" w:rsidP="00BD1B48">
      <w:pPr>
        <w:rPr>
          <w:rFonts w:ascii="Times New Roman" w:hAnsi="Times New Roman" w:cs="Times New Roman"/>
          <w:sz w:val="20"/>
          <w:szCs w:val="20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TRAINING 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VISIT OVERVIEW</w:t>
      </w:r>
    </w:p>
    <w:p w:rsidR="00ED01AF" w:rsidRDefault="00ED01AF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ED01AF" w:rsidRPr="00B95682" w:rsidTr="00FB145F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ED01AF" w:rsidRDefault="00ED01AF" w:rsidP="00FB145F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Overall  aim of the Training Visit</w:t>
            </w:r>
          </w:p>
        </w:tc>
        <w:tc>
          <w:tcPr>
            <w:tcW w:w="7169" w:type="dxa"/>
          </w:tcPr>
          <w:p w:rsidR="00ED01AF" w:rsidRPr="00B95682" w:rsidRDefault="00ED01AF" w:rsidP="00FB145F">
            <w:pPr>
              <w:spacing w:before="120"/>
              <w:jc w:val="left"/>
            </w:pPr>
          </w:p>
        </w:tc>
      </w:tr>
    </w:tbl>
    <w:p w:rsidR="00ED01AF" w:rsidRPr="00E6030A" w:rsidRDefault="00ED01AF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p w:rsidR="00E6030A" w:rsidRDefault="00E6030A" w:rsidP="00BD1B48">
      <w:pPr>
        <w:rPr>
          <w:b/>
          <w:bCs/>
          <w:sz w:val="20"/>
          <w:szCs w:val="20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211E2A" w:rsidRPr="00B30762" w:rsidTr="00FB145F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211E2A" w:rsidRDefault="00ED01AF" w:rsidP="00FB145F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sz w:val="20"/>
                <w:szCs w:val="20"/>
                <w:lang w:val="en-US"/>
              </w:rPr>
              <w:t>Field of Training</w:t>
            </w:r>
          </w:p>
        </w:tc>
        <w:tc>
          <w:tcPr>
            <w:tcW w:w="7169" w:type="dxa"/>
            <w:shd w:val="clear" w:color="auto" w:fill="auto"/>
          </w:tcPr>
          <w:p w:rsidR="00ED01AF" w:rsidRPr="00211E2A" w:rsidRDefault="00E44D89" w:rsidP="00ED01A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211E2A">
              <w:rPr>
                <w:bCs/>
                <w:sz w:val="18"/>
                <w:szCs w:val="18"/>
              </w:rPr>
              <w:t>Beauty</w:t>
            </w:r>
            <w:r w:rsidR="00ED01AF">
              <w:rPr>
                <w:bCs/>
                <w:sz w:val="18"/>
                <w:szCs w:val="18"/>
              </w:rPr>
              <w:t xml:space="preserve"> </w:t>
            </w:r>
          </w:p>
          <w:p w:rsidR="00ED01AF" w:rsidRPr="00211E2A" w:rsidRDefault="00E44D89" w:rsidP="00ED01A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 </w:t>
            </w:r>
            <w:r w:rsidR="00ED01AF" w:rsidRPr="00211E2A">
              <w:rPr>
                <w:bCs/>
                <w:sz w:val="18"/>
                <w:szCs w:val="18"/>
              </w:rPr>
              <w:t>Wellness and SPA</w:t>
            </w:r>
            <w:r w:rsidR="00ED01AF">
              <w:rPr>
                <w:bCs/>
                <w:sz w:val="18"/>
                <w:szCs w:val="18"/>
              </w:rPr>
              <w:t xml:space="preserve"> </w:t>
            </w:r>
          </w:p>
          <w:p w:rsidR="00ED01AF" w:rsidRPr="00211E2A" w:rsidRDefault="00E44D89" w:rsidP="00ED01A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 </w:t>
            </w:r>
            <w:r w:rsidR="00ED01AF" w:rsidRPr="00211E2A">
              <w:rPr>
                <w:bCs/>
                <w:sz w:val="18"/>
                <w:szCs w:val="18"/>
              </w:rPr>
              <w:t>Health promotion including sport activities</w:t>
            </w:r>
          </w:p>
          <w:p w:rsidR="00ED01AF" w:rsidRDefault="00E44D89" w:rsidP="00ED01AF">
            <w:pPr>
              <w:spacing w:before="120"/>
              <w:jc w:val="left"/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 </w:t>
            </w:r>
            <w:r w:rsidR="00ED01AF" w:rsidRPr="00211E2A">
              <w:rPr>
                <w:bCs/>
                <w:sz w:val="18"/>
                <w:szCs w:val="18"/>
              </w:rPr>
              <w:t>Innovative health equipment installation and maintenance</w:t>
            </w:r>
          </w:p>
          <w:p w:rsidR="00ED01AF" w:rsidRPr="00211E2A" w:rsidRDefault="00E44D89" w:rsidP="00ED01A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 </w:t>
            </w:r>
            <w:r w:rsidR="00ED01AF" w:rsidRPr="00211E2A">
              <w:rPr>
                <w:bCs/>
                <w:sz w:val="18"/>
                <w:szCs w:val="18"/>
              </w:rPr>
              <w:t>IT services</w:t>
            </w:r>
          </w:p>
          <w:p w:rsidR="00ED01AF" w:rsidRPr="00211E2A" w:rsidRDefault="00E44D89" w:rsidP="00ED01A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 </w:t>
            </w:r>
            <w:r w:rsidR="00ED01AF" w:rsidRPr="00211E2A">
              <w:rPr>
                <w:bCs/>
                <w:sz w:val="18"/>
                <w:szCs w:val="18"/>
              </w:rPr>
              <w:t>Visual technology services</w:t>
            </w:r>
          </w:p>
          <w:p w:rsidR="00ED01AF" w:rsidRDefault="00ED01AF" w:rsidP="00ED01AF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</w:tc>
      </w:tr>
      <w:tr w:rsidR="00ED01AF" w:rsidRPr="00B30762" w:rsidTr="00FB145F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ED01AF" w:rsidRPr="00B30762" w:rsidRDefault="00ED01AF" w:rsidP="00FB145F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  <w:r w:rsidRPr="00ED01AF">
              <w:rPr>
                <w:bCs/>
                <w:sz w:val="20"/>
                <w:szCs w:val="18"/>
              </w:rPr>
              <w:t>Type of the mobility</w:t>
            </w:r>
          </w:p>
        </w:tc>
        <w:tc>
          <w:tcPr>
            <w:tcW w:w="7169" w:type="dxa"/>
            <w:shd w:val="clear" w:color="auto" w:fill="auto"/>
          </w:tcPr>
          <w:p w:rsidR="00ED01AF" w:rsidRDefault="00ED01AF" w:rsidP="00FB145F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  <w:p w:rsidR="00ED01AF" w:rsidRDefault="00E44D89" w:rsidP="00FB145F">
            <w:pPr>
              <w:spacing w:after="60"/>
              <w:jc w:val="left"/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ED01AF">
              <w:rPr>
                <w:bCs/>
                <w:sz w:val="18"/>
                <w:szCs w:val="18"/>
              </w:rPr>
              <w:t>W</w:t>
            </w:r>
            <w:r w:rsidR="00ED01AF">
              <w:rPr>
                <w:bCs/>
                <w:sz w:val="18"/>
                <w:szCs w:val="18"/>
              </w:rPr>
              <w:t>ork p</w:t>
            </w:r>
            <w:r w:rsidR="00ED01AF" w:rsidRPr="00ED01AF">
              <w:rPr>
                <w:bCs/>
                <w:sz w:val="18"/>
                <w:szCs w:val="18"/>
              </w:rPr>
              <w:t>lacement</w:t>
            </w:r>
          </w:p>
          <w:p w:rsidR="00ED01AF" w:rsidRPr="00ED01AF" w:rsidRDefault="00E44D89" w:rsidP="00FB145F">
            <w:pPr>
              <w:spacing w:after="6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ED01AF">
              <w:rPr>
                <w:bCs/>
                <w:sz w:val="18"/>
                <w:szCs w:val="18"/>
              </w:rPr>
              <w:t>Job shadowing/ Observation</w:t>
            </w:r>
          </w:p>
          <w:p w:rsidR="00ED01AF" w:rsidRPr="00B30762" w:rsidRDefault="00ED01AF" w:rsidP="00FB145F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</w:tc>
      </w:tr>
      <w:tr w:rsidR="00ED01AF" w:rsidRPr="00B30762" w:rsidTr="00FB145F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ED01AF" w:rsidRPr="00B30762" w:rsidRDefault="00ED01AF" w:rsidP="00ED01AF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Planned dates of the Training visit (duration is 7 days including travel)</w:t>
            </w:r>
          </w:p>
          <w:p w:rsidR="00ED01AF" w:rsidRPr="00ED01AF" w:rsidRDefault="00ED01AF" w:rsidP="00FB145F">
            <w:pPr>
              <w:spacing w:before="120"/>
              <w:jc w:val="left"/>
              <w:rPr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:rsidR="00ED01AF" w:rsidRDefault="00ED01AF" w:rsidP="00ED01AF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  <w:p w:rsidR="00ED01AF" w:rsidRDefault="00ED01AF" w:rsidP="00ED01AF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 xml:space="preserve">From : </w:t>
            </w:r>
            <w:r w:rsidRPr="007B3202">
              <w:rPr>
                <w:b/>
                <w:bCs/>
                <w:sz w:val="20"/>
                <w:szCs w:val="18"/>
              </w:rPr>
              <w:t>DD/MM/2019</w:t>
            </w:r>
          </w:p>
          <w:p w:rsidR="00ED01AF" w:rsidRPr="00B95682" w:rsidRDefault="00ED01AF" w:rsidP="00ED01AF">
            <w:pPr>
              <w:spacing w:after="60"/>
              <w:jc w:val="left"/>
            </w:pPr>
            <w:r>
              <w:rPr>
                <w:bCs/>
                <w:sz w:val="20"/>
                <w:szCs w:val="18"/>
              </w:rPr>
              <w:lastRenderedPageBreak/>
              <w:t xml:space="preserve">To: </w:t>
            </w:r>
            <w:r w:rsidRPr="007B3202">
              <w:rPr>
                <w:b/>
                <w:bCs/>
                <w:sz w:val="20"/>
                <w:szCs w:val="18"/>
              </w:rPr>
              <w:t>DD/MM/2019</w:t>
            </w:r>
          </w:p>
        </w:tc>
      </w:tr>
      <w:tr w:rsidR="00ED01AF" w:rsidRPr="000029AF" w:rsidTr="007B3202">
        <w:trPr>
          <w:cantSplit/>
          <w:trHeight w:hRule="exact" w:val="2289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ED01AF" w:rsidRPr="00551E55" w:rsidRDefault="00ED01AF" w:rsidP="007B3202">
            <w:pPr>
              <w:spacing w:before="120"/>
              <w:jc w:val="lef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Destination</w:t>
            </w:r>
          </w:p>
        </w:tc>
        <w:tc>
          <w:tcPr>
            <w:tcW w:w="7169" w:type="dxa"/>
          </w:tcPr>
          <w:p w:rsidR="00ED01AF" w:rsidRPr="007B3202" w:rsidRDefault="00E44D89" w:rsidP="00FB145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Malta</w:t>
            </w:r>
          </w:p>
          <w:p w:rsidR="00ED01AF" w:rsidRPr="007B3202" w:rsidRDefault="00E44D89" w:rsidP="00FB145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Bulgaria (Sofia)</w:t>
            </w:r>
          </w:p>
          <w:p w:rsidR="00ED01AF" w:rsidRPr="007B3202" w:rsidRDefault="00E44D89" w:rsidP="00FB145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Hungary (Budapest)</w:t>
            </w:r>
          </w:p>
          <w:p w:rsidR="00ED01AF" w:rsidRPr="007B3202" w:rsidRDefault="00E44D89" w:rsidP="00FB145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Croatia (Dubrovnik)</w:t>
            </w:r>
          </w:p>
          <w:p w:rsidR="00ED01AF" w:rsidRPr="007B3202" w:rsidRDefault="00E44D89" w:rsidP="00FB145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78C8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Slovenia (Ljubljana, Bled)</w:t>
            </w:r>
          </w:p>
          <w:p w:rsidR="00ED01AF" w:rsidRPr="007B3202" w:rsidRDefault="00ED01AF" w:rsidP="00FB145F">
            <w:pPr>
              <w:spacing w:before="120"/>
              <w:jc w:val="left"/>
              <w:rPr>
                <w:bCs/>
                <w:sz w:val="18"/>
                <w:szCs w:val="18"/>
              </w:rPr>
            </w:pPr>
          </w:p>
          <w:p w:rsidR="00ED01AF" w:rsidRDefault="00ED01AF" w:rsidP="00FB145F">
            <w:pPr>
              <w:spacing w:before="120"/>
              <w:jc w:val="left"/>
            </w:pPr>
          </w:p>
          <w:p w:rsidR="00ED01AF" w:rsidRDefault="00ED01AF" w:rsidP="00FB145F">
            <w:pPr>
              <w:spacing w:before="120"/>
              <w:jc w:val="left"/>
            </w:pPr>
          </w:p>
          <w:p w:rsidR="00ED01AF" w:rsidRDefault="00ED01AF" w:rsidP="00FB145F">
            <w:pPr>
              <w:spacing w:before="120"/>
              <w:jc w:val="left"/>
            </w:pPr>
          </w:p>
          <w:p w:rsidR="00ED01AF" w:rsidRDefault="00ED01AF" w:rsidP="00FB145F">
            <w:pPr>
              <w:spacing w:before="120"/>
              <w:jc w:val="left"/>
            </w:pPr>
          </w:p>
          <w:p w:rsidR="00ED01AF" w:rsidRPr="000029AF" w:rsidRDefault="00ED01AF" w:rsidP="00FB145F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</w:tr>
      <w:tr w:rsidR="00C078DA" w:rsidRPr="000029AF" w:rsidTr="00ED01AF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C078DA" w:rsidRDefault="00C078DA" w:rsidP="007B3202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Working  language</w:t>
            </w:r>
          </w:p>
        </w:tc>
        <w:tc>
          <w:tcPr>
            <w:tcW w:w="7169" w:type="dxa"/>
          </w:tcPr>
          <w:p w:rsidR="00C078DA" w:rsidRDefault="00C078DA" w:rsidP="00FB145F">
            <w:pPr>
              <w:spacing w:line="360" w:lineRule="auto"/>
              <w:rPr>
                <w:bCs/>
                <w:sz w:val="18"/>
                <w:szCs w:val="18"/>
              </w:rPr>
            </w:pPr>
          </w:p>
          <w:p w:rsidR="00C078DA" w:rsidRPr="00FE261E" w:rsidRDefault="00E44D89" w:rsidP="00FB145F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C078DA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:rsidR="00E6030A" w:rsidRDefault="00E6030A" w:rsidP="00BD1B48">
      <w:pPr>
        <w:rPr>
          <w:b/>
          <w:bCs/>
          <w:sz w:val="20"/>
          <w:szCs w:val="20"/>
        </w:rPr>
      </w:pPr>
    </w:p>
    <w:p w:rsidR="00E6030A" w:rsidRDefault="00E6030A" w:rsidP="00BD1B48">
      <w:pPr>
        <w:rPr>
          <w:b/>
          <w:bCs/>
          <w:sz w:val="20"/>
          <w:szCs w:val="20"/>
        </w:rPr>
      </w:pPr>
    </w:p>
    <w:p w:rsidR="00ED01AF" w:rsidRDefault="00ED01AF" w:rsidP="00ED01AF">
      <w:pPr>
        <w:rPr>
          <w:b/>
          <w:bCs/>
          <w:color w:val="002060"/>
          <w:sz w:val="22"/>
          <w:szCs w:val="22"/>
        </w:rPr>
      </w:pPr>
    </w:p>
    <w:p w:rsidR="00ED01AF" w:rsidRPr="00286BD0" w:rsidRDefault="00ED01AF" w:rsidP="00ED01AF">
      <w:pPr>
        <w:rPr>
          <w:b/>
          <w:bCs/>
          <w:color w:val="002060"/>
          <w:sz w:val="22"/>
          <w:szCs w:val="22"/>
          <w:lang w:val="en-US"/>
        </w:rPr>
      </w:pPr>
      <w:r w:rsidRPr="00972F62">
        <w:rPr>
          <w:b/>
          <w:bCs/>
          <w:color w:val="002060"/>
          <w:sz w:val="22"/>
          <w:szCs w:val="22"/>
        </w:rPr>
        <w:t xml:space="preserve">INFORMATION </w:t>
      </w:r>
      <w:r>
        <w:rPr>
          <w:b/>
          <w:bCs/>
          <w:color w:val="002060"/>
          <w:sz w:val="22"/>
          <w:szCs w:val="22"/>
          <w:lang w:val="en-US"/>
        </w:rPr>
        <w:t xml:space="preserve">ON </w:t>
      </w:r>
      <w:r w:rsidR="00C078DA">
        <w:rPr>
          <w:b/>
          <w:bCs/>
          <w:color w:val="002060"/>
          <w:sz w:val="22"/>
          <w:szCs w:val="22"/>
          <w:lang w:val="en-US"/>
        </w:rPr>
        <w:t>PREFFERED HOST COMPANIES</w:t>
      </w:r>
    </w:p>
    <w:p w:rsidR="00E6030A" w:rsidRDefault="00E6030A" w:rsidP="00BD1B48">
      <w:pPr>
        <w:rPr>
          <w:b/>
          <w:bCs/>
          <w:sz w:val="20"/>
          <w:szCs w:val="20"/>
        </w:rPr>
      </w:pPr>
    </w:p>
    <w:p w:rsidR="00E6030A" w:rsidRDefault="00E6030A" w:rsidP="00BD1B48">
      <w:pPr>
        <w:rPr>
          <w:b/>
          <w:bCs/>
          <w:sz w:val="20"/>
          <w:szCs w:val="20"/>
        </w:rPr>
      </w:pPr>
    </w:p>
    <w:tbl>
      <w:tblPr>
        <w:tblW w:w="989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9894"/>
      </w:tblGrid>
      <w:tr w:rsidR="00C078DA" w:rsidRPr="0074612A" w:rsidTr="00FB145F">
        <w:trPr>
          <w:cantSplit/>
          <w:trHeight w:hRule="exact" w:val="340"/>
          <w:tblCellSpacing w:w="20" w:type="dxa"/>
        </w:trPr>
        <w:tc>
          <w:tcPr>
            <w:tcW w:w="98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</w:tcPr>
          <w:p w:rsidR="00C078DA" w:rsidRPr="0074612A" w:rsidRDefault="00C078DA" w:rsidP="00FB145F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  <w:r w:rsidRPr="00F664E7">
              <w:rPr>
                <w:b/>
                <w:bCs/>
                <w:color w:val="002060"/>
                <w:sz w:val="20"/>
                <w:szCs w:val="20"/>
              </w:rPr>
              <w:t xml:space="preserve"> I would like to do traineeship in such type of  host companies:</w:t>
            </w:r>
          </w:p>
        </w:tc>
      </w:tr>
      <w:tr w:rsidR="00C078DA" w:rsidRPr="00C10D86" w:rsidTr="00FB145F">
        <w:trPr>
          <w:cantSplit/>
          <w:trHeight w:hRule="exact" w:val="680"/>
          <w:tblCellSpacing w:w="20" w:type="dxa"/>
        </w:trPr>
        <w:tc>
          <w:tcPr>
            <w:tcW w:w="98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C078DA" w:rsidRPr="00C10D86" w:rsidRDefault="00E44D89" w:rsidP="00FB145F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  <w:r w:rsidRPr="00C10D86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C10D86">
              <w:rPr>
                <w:bCs/>
                <w:sz w:val="18"/>
                <w:szCs w:val="18"/>
                <w:highlight w:val="lightGray"/>
              </w:rPr>
            </w:r>
            <w:r w:rsidRPr="00C10D86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Pr="00C10D86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:rsidR="00E6030A" w:rsidRDefault="00E6030A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p w:rsidR="00C078DA" w:rsidRPr="00286BD0" w:rsidRDefault="00C078DA" w:rsidP="00C078DA">
      <w:pPr>
        <w:rPr>
          <w:b/>
          <w:bCs/>
          <w:color w:val="002060"/>
          <w:sz w:val="22"/>
          <w:szCs w:val="22"/>
          <w:lang w:val="en-US"/>
        </w:rPr>
      </w:pPr>
      <w:r w:rsidRPr="00972F62">
        <w:rPr>
          <w:b/>
          <w:bCs/>
          <w:color w:val="002060"/>
          <w:sz w:val="22"/>
          <w:szCs w:val="22"/>
        </w:rPr>
        <w:t xml:space="preserve">INFORMATION </w:t>
      </w:r>
      <w:r>
        <w:rPr>
          <w:b/>
          <w:bCs/>
          <w:color w:val="002060"/>
          <w:sz w:val="22"/>
          <w:szCs w:val="22"/>
          <w:lang w:val="en-US"/>
        </w:rPr>
        <w:t>ON PREFFERED TRAINING PROGRAMME</w:t>
      </w:r>
    </w:p>
    <w:p w:rsidR="00E6030A" w:rsidRDefault="00E6030A" w:rsidP="00BD1B48">
      <w:pPr>
        <w:rPr>
          <w:b/>
          <w:bCs/>
          <w:sz w:val="20"/>
          <w:szCs w:val="20"/>
        </w:rPr>
      </w:pPr>
    </w:p>
    <w:p w:rsidR="00E6030A" w:rsidRDefault="00E6030A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078DA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C078DA" w:rsidRPr="00611B9D" w:rsidRDefault="001B2BED" w:rsidP="00C078DA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Objective of the M</w:t>
            </w:r>
            <w:r w:rsidR="00C078DA" w:rsidRPr="00611B9D">
              <w:rPr>
                <w:b/>
                <w:sz w:val="22"/>
              </w:rPr>
              <w:t>obility No 1</w:t>
            </w:r>
          </w:p>
          <w:p w:rsidR="00C078DA" w:rsidRPr="003608AA" w:rsidRDefault="00C078DA" w:rsidP="00FB145F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</w:p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C078DA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To </w:t>
            </w:r>
            <w:r w:rsidR="00E44D89" w:rsidRPr="009A1788">
              <w:rPr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A1788">
              <w:rPr>
                <w:sz w:val="20"/>
                <w:szCs w:val="20"/>
                <w:lang w:val="en-US"/>
              </w:rPr>
              <w:instrText xml:space="preserve"> FORMTEXT </w:instrText>
            </w:r>
            <w:r w:rsidR="00E44D89" w:rsidRPr="009A1788">
              <w:rPr>
                <w:sz w:val="20"/>
                <w:szCs w:val="20"/>
                <w:lang w:val="en-US"/>
              </w:rPr>
            </w:r>
            <w:r w:rsidR="00E44D89" w:rsidRPr="009A1788">
              <w:rPr>
                <w:sz w:val="20"/>
                <w:szCs w:val="20"/>
                <w:lang w:val="en-US"/>
              </w:rPr>
              <w:fldChar w:fldCharType="separate"/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="00E44D89" w:rsidRPr="009A1788">
              <w:rPr>
                <w:sz w:val="20"/>
                <w:szCs w:val="20"/>
                <w:lang w:val="en-US"/>
              </w:rPr>
              <w:fldChar w:fldCharType="end"/>
            </w:r>
          </w:p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E6030A" w:rsidRDefault="00E6030A" w:rsidP="00BD1B48">
      <w:pPr>
        <w:rPr>
          <w:b/>
          <w:bCs/>
          <w:sz w:val="20"/>
          <w:szCs w:val="20"/>
        </w:rPr>
      </w:pPr>
    </w:p>
    <w:p w:rsidR="00E6030A" w:rsidRDefault="00E6030A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260"/>
        <w:gridCol w:w="2977"/>
      </w:tblGrid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B2BED" w:rsidRPr="003608AA" w:rsidRDefault="001B2BED" w:rsidP="00FB145F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Activity Number for Objective 2</w:t>
            </w:r>
          </w:p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2BED" w:rsidRPr="001B2BED" w:rsidRDefault="001B2BED" w:rsidP="00FB145F">
            <w:pPr>
              <w:rPr>
                <w:b/>
                <w:sz w:val="22"/>
              </w:rPr>
            </w:pPr>
          </w:p>
          <w:p w:rsidR="001B2BED" w:rsidRPr="001B2BED" w:rsidRDefault="001B2BED" w:rsidP="00FB145F">
            <w:pPr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18"/>
                <w:szCs w:val="18"/>
              </w:rPr>
              <w:t>Description of desirable work activities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2BED" w:rsidRP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1B2BED" w:rsidRP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20"/>
                <w:szCs w:val="20"/>
                <w:lang w:val="en-US"/>
              </w:rPr>
              <w:t>Technological competencies to be improved</w:t>
            </w:r>
          </w:p>
          <w:p w:rsidR="001B2BED" w:rsidRPr="001B2BED" w:rsidRDefault="001B2BED" w:rsidP="00FB145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1.N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078DA" w:rsidRDefault="00C078DA" w:rsidP="00BD1B48">
      <w:pPr>
        <w:rPr>
          <w:b/>
          <w:bCs/>
          <w:sz w:val="20"/>
          <w:szCs w:val="20"/>
        </w:rPr>
      </w:pPr>
    </w:p>
    <w:p w:rsidR="001B2BED" w:rsidRDefault="001B2BED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078DA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C078DA" w:rsidRPr="00611B9D" w:rsidRDefault="001B2BED" w:rsidP="00FB145F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Objective of the M</w:t>
            </w:r>
            <w:r w:rsidR="00C078DA">
              <w:rPr>
                <w:b/>
                <w:sz w:val="22"/>
              </w:rPr>
              <w:t>obility No 2</w:t>
            </w:r>
          </w:p>
          <w:p w:rsidR="00C078DA" w:rsidRPr="003608AA" w:rsidRDefault="00C078DA" w:rsidP="00FB145F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</w:p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C078DA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To </w:t>
            </w:r>
            <w:r w:rsidR="00E44D89" w:rsidRPr="009A1788">
              <w:rPr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A1788">
              <w:rPr>
                <w:sz w:val="20"/>
                <w:szCs w:val="20"/>
                <w:lang w:val="en-US"/>
              </w:rPr>
              <w:instrText xml:space="preserve"> FORMTEXT </w:instrText>
            </w:r>
            <w:r w:rsidR="00E44D89" w:rsidRPr="009A1788">
              <w:rPr>
                <w:sz w:val="20"/>
                <w:szCs w:val="20"/>
                <w:lang w:val="en-US"/>
              </w:rPr>
            </w:r>
            <w:r w:rsidR="00E44D89" w:rsidRPr="009A1788">
              <w:rPr>
                <w:sz w:val="20"/>
                <w:szCs w:val="20"/>
                <w:lang w:val="en-US"/>
              </w:rPr>
              <w:fldChar w:fldCharType="separate"/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="00E44D89" w:rsidRPr="009A1788">
              <w:rPr>
                <w:sz w:val="20"/>
                <w:szCs w:val="20"/>
                <w:lang w:val="en-US"/>
              </w:rPr>
              <w:fldChar w:fldCharType="end"/>
            </w:r>
          </w:p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078DA" w:rsidRDefault="00C078DA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p w:rsidR="00637C7C" w:rsidRDefault="00637C7C" w:rsidP="00BD1B48">
      <w:pPr>
        <w:rPr>
          <w:b/>
          <w:bCs/>
          <w:sz w:val="20"/>
          <w:szCs w:val="20"/>
        </w:rPr>
      </w:pPr>
    </w:p>
    <w:p w:rsidR="001B2BED" w:rsidRDefault="001B2BED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260"/>
        <w:gridCol w:w="2977"/>
      </w:tblGrid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078DA" w:rsidRPr="003608AA" w:rsidRDefault="001B2BED" w:rsidP="00FB145F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lastRenderedPageBreak/>
              <w:t>A</w:t>
            </w:r>
            <w:r w:rsidR="00C078DA">
              <w:rPr>
                <w:b/>
                <w:bCs/>
                <w:sz w:val="20"/>
                <w:szCs w:val="18"/>
              </w:rPr>
              <w:t>ctivit</w:t>
            </w:r>
            <w:r>
              <w:rPr>
                <w:b/>
                <w:bCs/>
                <w:sz w:val="20"/>
                <w:szCs w:val="18"/>
              </w:rPr>
              <w:t>y N</w:t>
            </w:r>
            <w:r w:rsidR="00C078DA">
              <w:rPr>
                <w:b/>
                <w:bCs/>
                <w:sz w:val="20"/>
                <w:szCs w:val="18"/>
              </w:rPr>
              <w:t>umber for Objective 2</w:t>
            </w:r>
          </w:p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078DA" w:rsidRPr="001B2BED" w:rsidRDefault="00C078DA" w:rsidP="00FB145F">
            <w:pPr>
              <w:rPr>
                <w:b/>
                <w:sz w:val="22"/>
              </w:rPr>
            </w:pPr>
          </w:p>
          <w:p w:rsidR="00C078DA" w:rsidRPr="001B2BED" w:rsidRDefault="001B2BED" w:rsidP="001B2BED">
            <w:pPr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18"/>
                <w:szCs w:val="18"/>
              </w:rPr>
              <w:t>Description of desirable work activities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078DA" w:rsidRPr="001B2BE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C078DA" w:rsidRP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20"/>
                <w:szCs w:val="20"/>
                <w:lang w:val="en-US"/>
              </w:rPr>
              <w:t>Technological competencies to be improved</w:t>
            </w:r>
          </w:p>
          <w:p w:rsidR="00C078DA" w:rsidRPr="001B2BED" w:rsidRDefault="00C078DA" w:rsidP="001B2BED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8DA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8DA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2</w:t>
            </w:r>
            <w:r w:rsidR="001B2BED">
              <w:rPr>
                <w:b/>
                <w:sz w:val="20"/>
                <w:szCs w:val="20"/>
                <w:lang w:val="en-US"/>
              </w:rPr>
              <w:t>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8DA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8DA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2.N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078DA" w:rsidRDefault="00C078DA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1B2BED" w:rsidRPr="00611B9D" w:rsidRDefault="001B2BED" w:rsidP="00FB145F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Objective of the Mobility No X</w:t>
            </w:r>
          </w:p>
          <w:p w:rsidR="001B2BED" w:rsidRPr="003608AA" w:rsidRDefault="001B2BED" w:rsidP="00FB145F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</w:p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To </w:t>
            </w:r>
            <w:r w:rsidR="00E44D89" w:rsidRPr="009A1788">
              <w:rPr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A1788">
              <w:rPr>
                <w:sz w:val="20"/>
                <w:szCs w:val="20"/>
                <w:lang w:val="en-US"/>
              </w:rPr>
              <w:instrText xml:space="preserve"> FORMTEXT </w:instrText>
            </w:r>
            <w:r w:rsidR="00E44D89" w:rsidRPr="009A1788">
              <w:rPr>
                <w:sz w:val="20"/>
                <w:szCs w:val="20"/>
                <w:lang w:val="en-US"/>
              </w:rPr>
            </w:r>
            <w:r w:rsidR="00E44D89" w:rsidRPr="009A1788">
              <w:rPr>
                <w:sz w:val="20"/>
                <w:szCs w:val="20"/>
                <w:lang w:val="en-US"/>
              </w:rPr>
              <w:fldChar w:fldCharType="separate"/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="00E44D89" w:rsidRPr="009A1788">
              <w:rPr>
                <w:sz w:val="20"/>
                <w:szCs w:val="20"/>
                <w:lang w:val="en-US"/>
              </w:rPr>
              <w:fldChar w:fldCharType="end"/>
            </w:r>
          </w:p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078DA" w:rsidRDefault="00C078DA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260"/>
        <w:gridCol w:w="2977"/>
      </w:tblGrid>
      <w:tr w:rsidR="001B2BED" w:rsidRPr="0023684D" w:rsidTr="00FB145F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B2BED" w:rsidRPr="003608AA" w:rsidRDefault="001B2BED" w:rsidP="00FB145F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Activity Number for Objective 2</w:t>
            </w:r>
          </w:p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2BED" w:rsidRPr="001B2BED" w:rsidRDefault="001B2BED" w:rsidP="00FB145F">
            <w:pPr>
              <w:rPr>
                <w:b/>
                <w:sz w:val="22"/>
              </w:rPr>
            </w:pPr>
          </w:p>
          <w:p w:rsidR="001B2BED" w:rsidRPr="001B2BED" w:rsidRDefault="001B2BED" w:rsidP="00FB145F">
            <w:pPr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18"/>
                <w:szCs w:val="18"/>
              </w:rPr>
              <w:t>Description of desirable work activities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2BED" w:rsidRP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1B2BED" w:rsidRP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20"/>
                <w:szCs w:val="20"/>
                <w:lang w:val="en-US"/>
              </w:rPr>
              <w:t>Technological competencies to be improved</w:t>
            </w:r>
          </w:p>
          <w:p w:rsidR="001B2BED" w:rsidRPr="001B2BED" w:rsidRDefault="001B2BED" w:rsidP="00FB145F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FB145F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N.1.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FB145F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N.2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FB145F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FB145F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N.N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FB145F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078DA" w:rsidRDefault="00C078DA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p w:rsidR="0080139C" w:rsidRDefault="0080139C" w:rsidP="0080139C">
      <w:pPr>
        <w:rPr>
          <w:rFonts w:ascii="Times New Roman" w:hAnsi="Times New Roman" w:cs="Times New Roman"/>
          <w:b/>
          <w:bCs/>
          <w:color w:val="002060"/>
        </w:rPr>
      </w:pPr>
      <w:r>
        <w:rPr>
          <w:rFonts w:ascii="Times New Roman" w:hAnsi="Times New Roman" w:cs="Times New Roman"/>
          <w:b/>
          <w:bCs/>
          <w:color w:val="002060"/>
        </w:rPr>
        <w:t>ATRANKOS REZULTATAI :</w:t>
      </w:r>
    </w:p>
    <w:p w:rsidR="0080139C" w:rsidRDefault="0080139C" w:rsidP="0080139C">
      <w:pPr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(Pildo  PMĮ projekto koordinatorius)</w:t>
      </w:r>
    </w:p>
    <w:p w:rsidR="0080139C" w:rsidRDefault="0080139C" w:rsidP="0080139C">
      <w:pPr>
        <w:rPr>
          <w:rFonts w:ascii="Times New Roman" w:hAnsi="Times New Roman" w:cs="Times New Roman"/>
        </w:rPr>
      </w:pPr>
    </w:p>
    <w:p w:rsidR="0080139C" w:rsidRDefault="0080139C" w:rsidP="0080139C">
      <w:pPr>
        <w:pStyle w:val="Sraopastraipa"/>
        <w:numPr>
          <w:ilvl w:val="0"/>
          <w:numId w:val="9"/>
        </w:numPr>
        <w:tabs>
          <w:tab w:val="clear" w:pos="851"/>
          <w:tab w:val="left" w:pos="1296"/>
        </w:tabs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Įprastinė atranka.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Cs/>
          <w:iCs/>
        </w:rPr>
        <w:t xml:space="preserve">Organizuojama, jei į Mokymosi vizitus pageidauja vykti tiek profesijos mokytojų, kiek turima “Erasmus+” dotacijų. </w:t>
      </w:r>
      <w:r>
        <w:rPr>
          <w:rFonts w:ascii="Times New Roman" w:hAnsi="Times New Roman" w:cs="Times New Roman"/>
        </w:rPr>
        <w:t>Atitiktis nurodytiems atrankos kriterijams v</w:t>
      </w:r>
      <w:r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</w:rPr>
        <w:t xml:space="preserve">rtinama </w:t>
      </w:r>
    </w:p>
    <w:p w:rsidR="0080139C" w:rsidRDefault="0080139C" w:rsidP="0080139C">
      <w:pPr>
        <w:pStyle w:val="Sraopastraipa"/>
        <w:tabs>
          <w:tab w:val="clear" w:pos="851"/>
          <w:tab w:val="left" w:pos="1296"/>
        </w:tabs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TAIP/NE</w:t>
      </w:r>
      <w:r>
        <w:rPr>
          <w:rFonts w:ascii="Times New Roman" w:hAnsi="Times New Roman" w:cs="Times New Roman"/>
        </w:rPr>
        <w:t>:</w:t>
      </w:r>
    </w:p>
    <w:p w:rsidR="0080139C" w:rsidRDefault="0080139C" w:rsidP="0080139C">
      <w:pPr>
        <w:pStyle w:val="Sraopastraipa"/>
        <w:ind w:left="568"/>
        <w:rPr>
          <w:rFonts w:ascii="Times New Roman" w:hAnsi="Times New Roman" w:cs="Times New Roman"/>
          <w:b/>
          <w:bCs/>
          <w:i/>
          <w:iCs/>
        </w:rPr>
      </w:pPr>
    </w:p>
    <w:p w:rsidR="0080139C" w:rsidRDefault="0080139C" w:rsidP="0080139C">
      <w:pPr>
        <w:spacing w:before="120"/>
        <w:ind w:left="42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1. Mokymosi vizitas vykdomas šiose srityse: </w:t>
      </w:r>
      <w:r>
        <w:rPr>
          <w:rFonts w:ascii="Times New Roman" w:hAnsi="Times New Roman" w:cs="Times New Roman"/>
          <w:bCs/>
        </w:rPr>
        <w:t xml:space="preserve">Beauty, Wellness and SPA , Health promotion including sport activities, Innovative health equipment installation and maintenance, IT services, Visual technology services: </w:t>
      </w:r>
    </w:p>
    <w:p w:rsidR="0080139C" w:rsidRDefault="0080139C" w:rsidP="0080139C">
      <w:pPr>
        <w:spacing w:before="120"/>
        <w:jc w:val="left"/>
        <w:rPr>
          <w:rFonts w:ascii="Times New Roman" w:hAnsi="Times New Roman" w:cs="Times New Roman"/>
          <w:bCs/>
        </w:rPr>
      </w:pPr>
    </w:p>
    <w:p w:rsidR="0080139C" w:rsidRDefault="0080139C" w:rsidP="0080139C">
      <w:pPr>
        <w:tabs>
          <w:tab w:val="clear" w:pos="851"/>
          <w:tab w:val="left" w:pos="129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b/>
          <w:bCs/>
        </w:rPr>
        <w:t xml:space="preserve">TAIP   </w:t>
      </w:r>
      <w:r>
        <w:rPr>
          <w:rFonts w:ascii="Times New Roman" w:hAnsi="Times New Roman" w:cs="Times New Roman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hAnsi="Times New Roman" w:cs="Times New Roman"/>
        </w:rPr>
        <w:instrText xml:space="preserve"> FORMCHECKBOX </w:instrText>
      </w:r>
      <w:r w:rsidR="00C078C8">
        <w:rPr>
          <w:rFonts w:ascii="Times New Roman" w:hAnsi="Times New Roman" w:cs="Times New Roman"/>
        </w:rPr>
      </w:r>
      <w:r w:rsidR="00C078C8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  <w:b/>
          <w:bCs/>
        </w:rPr>
        <w:t xml:space="preserve">NE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hAnsi="Times New Roman" w:cs="Times New Roman"/>
        </w:rPr>
        <w:instrText xml:space="preserve"> FORMCHECKBOX </w:instrText>
      </w:r>
      <w:r w:rsidR="00C078C8">
        <w:rPr>
          <w:rFonts w:ascii="Times New Roman" w:hAnsi="Times New Roman" w:cs="Times New Roman"/>
        </w:rPr>
      </w:r>
      <w:r w:rsidR="00C078C8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</w:p>
    <w:p w:rsidR="0080139C" w:rsidRDefault="0080139C" w:rsidP="0080139C">
      <w:pPr>
        <w:tabs>
          <w:tab w:val="clear" w:pos="851"/>
          <w:tab w:val="left" w:pos="1296"/>
        </w:tabs>
        <w:rPr>
          <w:rFonts w:ascii="Times New Roman" w:hAnsi="Times New Roman" w:cs="Times New Roman"/>
        </w:rPr>
      </w:pPr>
    </w:p>
    <w:p w:rsidR="0080139C" w:rsidRDefault="0080139C" w:rsidP="0080139C">
      <w:pPr>
        <w:spacing w:before="120"/>
        <w:ind w:left="42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2. Mokymosi vizito tikslai tiesiogiai siejasi su profesijos mokytojų praktinių kompetencijų tobulinimu ir/ar dėstomų dalykų turinio tobulinimu arba naujų programų parengimu ir/ar profesinio mokymo įstaigos strateginių planų įgyvendinimu:</w:t>
      </w:r>
    </w:p>
    <w:p w:rsidR="0080139C" w:rsidRDefault="0080139C" w:rsidP="0080139C">
      <w:pPr>
        <w:tabs>
          <w:tab w:val="clear" w:pos="851"/>
          <w:tab w:val="left" w:pos="129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80139C" w:rsidRDefault="0080139C" w:rsidP="0080139C">
      <w:pPr>
        <w:tabs>
          <w:tab w:val="clear" w:pos="851"/>
          <w:tab w:val="left" w:pos="129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b/>
          <w:bCs/>
        </w:rPr>
        <w:t xml:space="preserve">TAIP   </w:t>
      </w:r>
      <w:r>
        <w:rPr>
          <w:rFonts w:ascii="Times New Roman" w:hAnsi="Times New Roman" w:cs="Times New Roman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hAnsi="Times New Roman" w:cs="Times New Roman"/>
        </w:rPr>
        <w:instrText xml:space="preserve"> FORMCHECKBOX </w:instrText>
      </w:r>
      <w:r w:rsidR="00C078C8">
        <w:rPr>
          <w:rFonts w:ascii="Times New Roman" w:hAnsi="Times New Roman" w:cs="Times New Roman"/>
        </w:rPr>
      </w:r>
      <w:r w:rsidR="00C078C8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  <w:b/>
          <w:bCs/>
        </w:rPr>
        <w:t xml:space="preserve">NE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hAnsi="Times New Roman" w:cs="Times New Roman"/>
        </w:rPr>
        <w:instrText xml:space="preserve"> FORMCHECKBOX </w:instrText>
      </w:r>
      <w:r w:rsidR="00C078C8">
        <w:rPr>
          <w:rFonts w:ascii="Times New Roman" w:hAnsi="Times New Roman" w:cs="Times New Roman"/>
        </w:rPr>
      </w:r>
      <w:r w:rsidR="00C078C8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</w:p>
    <w:p w:rsidR="0080139C" w:rsidRDefault="0080139C" w:rsidP="0080139C">
      <w:pPr>
        <w:tabs>
          <w:tab w:val="clear" w:pos="851"/>
          <w:tab w:val="left" w:pos="1296"/>
        </w:tabs>
        <w:rPr>
          <w:rFonts w:ascii="Times New Roman" w:hAnsi="Times New Roman" w:cs="Times New Roman"/>
        </w:rPr>
      </w:pPr>
    </w:p>
    <w:p w:rsidR="0080139C" w:rsidRDefault="0080139C" w:rsidP="0080139C">
      <w:pPr>
        <w:pStyle w:val="Sraopastraipa"/>
        <w:rPr>
          <w:rFonts w:ascii="Times New Roman" w:hAnsi="Times New Roman" w:cs="Times New Roman"/>
        </w:rPr>
      </w:pPr>
    </w:p>
    <w:p w:rsidR="0080139C" w:rsidRDefault="0080139C" w:rsidP="0080139C">
      <w:pPr>
        <w:tabs>
          <w:tab w:val="clear" w:pos="851"/>
          <w:tab w:val="left" w:pos="129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Pateikta tinkamai užpildyta Mokymosi vizito paraiška:   </w:t>
      </w:r>
    </w:p>
    <w:p w:rsidR="0080139C" w:rsidRDefault="0080139C" w:rsidP="0080139C">
      <w:pPr>
        <w:tabs>
          <w:tab w:val="clear" w:pos="851"/>
          <w:tab w:val="left" w:pos="1296"/>
        </w:tabs>
        <w:overflowPunct w:val="0"/>
        <w:autoSpaceDE w:val="0"/>
        <w:autoSpaceDN w:val="0"/>
        <w:ind w:left="1080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</w:t>
      </w:r>
    </w:p>
    <w:p w:rsidR="0080139C" w:rsidRDefault="0080139C" w:rsidP="0080139C">
      <w:pPr>
        <w:tabs>
          <w:tab w:val="clear" w:pos="851"/>
          <w:tab w:val="left" w:pos="1296"/>
        </w:tabs>
        <w:overflowPunct w:val="0"/>
        <w:autoSpaceDE w:val="0"/>
        <w:autoSpaceDN w:val="0"/>
        <w:ind w:left="1080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TAIP   </w:t>
      </w:r>
      <w:r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C078C8">
        <w:rPr>
          <w:rFonts w:ascii="Times New Roman" w:hAnsi="Times New Roman" w:cs="Times New Roman"/>
          <w:sz w:val="20"/>
          <w:szCs w:val="20"/>
        </w:rPr>
      </w:r>
      <w:r w:rsidR="00C078C8"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b/>
          <w:bCs/>
        </w:rPr>
        <w:t xml:space="preserve">NE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C078C8">
        <w:rPr>
          <w:rFonts w:ascii="Times New Roman" w:hAnsi="Times New Roman" w:cs="Times New Roman"/>
          <w:sz w:val="20"/>
          <w:szCs w:val="20"/>
        </w:rPr>
      </w:r>
      <w:r w:rsidR="00C078C8"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sz w:val="20"/>
          <w:szCs w:val="20"/>
        </w:rPr>
        <w:fldChar w:fldCharType="end"/>
      </w:r>
    </w:p>
    <w:p w:rsidR="0080139C" w:rsidRDefault="0080139C" w:rsidP="0080139C">
      <w:pPr>
        <w:rPr>
          <w:rFonts w:ascii="Times New Roman" w:hAnsi="Times New Roman" w:cs="Times New Roman"/>
        </w:rPr>
      </w:pPr>
    </w:p>
    <w:p w:rsidR="0080139C" w:rsidRDefault="0080139C" w:rsidP="0080139C">
      <w:pPr>
        <w:rPr>
          <w:rFonts w:ascii="Times New Roman" w:hAnsi="Times New Roman" w:cs="Times New Roman"/>
        </w:rPr>
      </w:pPr>
    </w:p>
    <w:p w:rsidR="0080139C" w:rsidRDefault="0080139C" w:rsidP="0080139C">
      <w:pPr>
        <w:rPr>
          <w:rFonts w:ascii="Times New Roman" w:hAnsi="Times New Roman" w:cs="Times New Roman"/>
        </w:rPr>
      </w:pPr>
    </w:p>
    <w:p w:rsidR="0080139C" w:rsidRDefault="0080139C" w:rsidP="0080139C">
      <w:pPr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SPRENDIMAS dėl stažuotės finansavimo: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rFonts w:ascii="Times New Roman" w:hAnsi="Times New Roman" w:cs="Times New Roman"/>
          <w:b/>
          <w:bCs/>
        </w:rPr>
      </w:pP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spacing w:line="360" w:lineRule="auto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hAnsi="Times New Roman" w:cs="Times New Roman"/>
          <w:bCs/>
        </w:rPr>
        <w:instrText xml:space="preserve"> FORMCHECKBOX </w:instrText>
      </w:r>
      <w:r w:rsidR="00C078C8">
        <w:rPr>
          <w:rFonts w:ascii="Times New Roman" w:hAnsi="Times New Roman" w:cs="Times New Roman"/>
          <w:bCs/>
        </w:rPr>
      </w:r>
      <w:r w:rsidR="00C078C8">
        <w:rPr>
          <w:rFonts w:ascii="Times New Roman" w:hAnsi="Times New Roman" w:cs="Times New Roman"/>
          <w:bCs/>
        </w:rPr>
        <w:fldChar w:fldCharType="separate"/>
      </w:r>
      <w:r>
        <w:rPr>
          <w:rFonts w:ascii="Times New Roman" w:hAnsi="Times New Roman" w:cs="Times New Roman"/>
          <w:bCs/>
        </w:rPr>
        <w:fldChar w:fldCharType="end"/>
      </w:r>
      <w:r>
        <w:rPr>
          <w:rFonts w:ascii="Times New Roman" w:hAnsi="Times New Roman" w:cs="Times New Roman"/>
          <w:bCs/>
        </w:rPr>
        <w:t xml:space="preserve"> Finansavimas skiriamas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spacing w:line="360" w:lineRule="auto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hAnsi="Times New Roman" w:cs="Times New Roman"/>
          <w:bCs/>
        </w:rPr>
        <w:instrText xml:space="preserve"> FORMCHECKBOX </w:instrText>
      </w:r>
      <w:r w:rsidR="00C078C8">
        <w:rPr>
          <w:rFonts w:ascii="Times New Roman" w:hAnsi="Times New Roman" w:cs="Times New Roman"/>
          <w:bCs/>
        </w:rPr>
      </w:r>
      <w:r w:rsidR="00C078C8">
        <w:rPr>
          <w:rFonts w:ascii="Times New Roman" w:hAnsi="Times New Roman" w:cs="Times New Roman"/>
          <w:bCs/>
        </w:rPr>
        <w:fldChar w:fldCharType="separate"/>
      </w:r>
      <w:r>
        <w:rPr>
          <w:rFonts w:ascii="Times New Roman" w:hAnsi="Times New Roman" w:cs="Times New Roman"/>
          <w:bCs/>
        </w:rPr>
        <w:fldChar w:fldCharType="end"/>
      </w:r>
      <w:r>
        <w:rPr>
          <w:rFonts w:ascii="Times New Roman" w:hAnsi="Times New Roman" w:cs="Times New Roman"/>
          <w:bCs/>
        </w:rPr>
        <w:t xml:space="preserve"> Finansavimas neskiriamas</w:t>
      </w:r>
    </w:p>
    <w:p w:rsidR="0080139C" w:rsidRDefault="0080139C" w:rsidP="0080139C">
      <w:pPr>
        <w:rPr>
          <w:rFonts w:ascii="Times New Roman" w:hAnsi="Times New Roman" w:cs="Times New Roman"/>
          <w:b/>
          <w:bCs/>
        </w:rPr>
      </w:pPr>
    </w:p>
    <w:p w:rsidR="0080139C" w:rsidRDefault="0080139C" w:rsidP="0080139C">
      <w:pPr>
        <w:rPr>
          <w:rFonts w:ascii="Times New Roman" w:hAnsi="Times New Roman" w:cs="Times New Roman"/>
          <w:b/>
          <w:bCs/>
        </w:rPr>
      </w:pPr>
    </w:p>
    <w:p w:rsidR="0080139C" w:rsidRDefault="0080139C" w:rsidP="0080139C">
      <w:pPr>
        <w:rPr>
          <w:rFonts w:ascii="Times New Roman" w:hAnsi="Times New Roman" w:cs="Times New Roman"/>
          <w:b/>
          <w:bCs/>
        </w:rPr>
      </w:pPr>
    </w:p>
    <w:p w:rsidR="0080139C" w:rsidRDefault="0080139C" w:rsidP="0080139C">
      <w:pPr>
        <w:pBdr>
          <w:bottom w:val="single" w:sz="12" w:space="1" w:color="auto"/>
        </w:pBdr>
        <w:rPr>
          <w:rFonts w:ascii="Times New Roman" w:hAnsi="Times New Roman" w:cs="Times New Roman"/>
        </w:rPr>
      </w:pPr>
    </w:p>
    <w:p w:rsidR="0080139C" w:rsidRDefault="0080139C" w:rsidP="008013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(vardas, pavardė, pareigos, parašas)</w:t>
      </w:r>
    </w:p>
    <w:p w:rsidR="0080139C" w:rsidRDefault="0080139C" w:rsidP="0080139C">
      <w:pPr>
        <w:rPr>
          <w:rFonts w:ascii="Times New Roman" w:hAnsi="Times New Roman" w:cs="Times New Roman"/>
        </w:rPr>
      </w:pPr>
    </w:p>
    <w:p w:rsidR="0080139C" w:rsidRDefault="0080139C" w:rsidP="0080139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80139C" w:rsidRDefault="0080139C" w:rsidP="0080139C">
      <w:pPr>
        <w:pStyle w:val="Sraopastraipa"/>
        <w:numPr>
          <w:ilvl w:val="0"/>
          <w:numId w:val="9"/>
        </w:numPr>
        <w:tabs>
          <w:tab w:val="clear" w:pos="851"/>
          <w:tab w:val="left" w:pos="1296"/>
        </w:tabs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Konkursinė atranka.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Organizuojama, jei į Mokymosi vizitus pageidauja vykti daugiau profesijos mokytojų, nei turima “Erasmus+” dotacijų. 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80139C" w:rsidRDefault="0080139C" w:rsidP="0080139C">
      <w:pPr>
        <w:pStyle w:val="Sraopastraipa"/>
        <w:ind w:left="568"/>
        <w:rPr>
          <w:rFonts w:ascii="Times New Roman" w:hAnsi="Times New Roman" w:cs="Times New Roman"/>
        </w:rPr>
      </w:pPr>
    </w:p>
    <w:p w:rsidR="0080139C" w:rsidRDefault="0080139C" w:rsidP="0080139C">
      <w:pPr>
        <w:tabs>
          <w:tab w:val="clear" w:pos="851"/>
          <w:tab w:val="left" w:pos="129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Balus skiria kiekvienas komisijos narys, įvertindamas atitiktį kiekvienam atrankos kriterijui dešimtbalėje skalėje. Vertinimo rezultatai sumuojami ir išvedamas bendras konkursinis balas:</w:t>
      </w:r>
      <w:r>
        <w:rPr>
          <w:rFonts w:ascii="Times New Roman" w:hAnsi="Times New Roman" w:cs="Times New Roman"/>
        </w:rPr>
        <w:t xml:space="preserve"> </w:t>
      </w:r>
    </w:p>
    <w:p w:rsidR="0080139C" w:rsidRDefault="0080139C" w:rsidP="0080139C">
      <w:pPr>
        <w:pStyle w:val="Sraopastraipa"/>
        <w:ind w:left="568"/>
      </w:pPr>
    </w:p>
    <w:p w:rsidR="0080139C" w:rsidRDefault="0080139C" w:rsidP="0080139C">
      <w:pPr>
        <w:pStyle w:val="Sraopastraipa"/>
      </w:pPr>
    </w:p>
    <w:tbl>
      <w:tblPr>
        <w:tblW w:w="9828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2340"/>
        <w:gridCol w:w="2340"/>
        <w:gridCol w:w="2340"/>
      </w:tblGrid>
      <w:tr w:rsidR="0080139C" w:rsidTr="0080139C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80139C" w:rsidRDefault="008013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Atrankos kriterijus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80139C" w:rsidRDefault="008013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 komisijos narys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80139C" w:rsidRDefault="008013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 komisijos narys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80139C" w:rsidRDefault="008013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 komisijos narys</w:t>
            </w:r>
          </w:p>
        </w:tc>
      </w:tr>
      <w:tr w:rsidR="0080139C" w:rsidTr="0080139C">
        <w:trPr>
          <w:trHeight w:val="86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39C" w:rsidRDefault="0080139C">
            <w:pPr>
              <w:pStyle w:val="Sraopastraip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Motyvacijos pagrindimas vykimui į Mokymosi vizitą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9C" w:rsidRDefault="0080139C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9C" w:rsidRDefault="0080139C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9C" w:rsidRDefault="0080139C"/>
        </w:tc>
      </w:tr>
      <w:tr w:rsidR="0080139C" w:rsidTr="0080139C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9C" w:rsidRDefault="0080139C">
            <w:pPr>
              <w:pStyle w:val="Sraopastraip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Mokymosi vizito nauda profesinio mokymo įstaigai</w:t>
            </w:r>
          </w:p>
          <w:p w:rsidR="0080139C" w:rsidRDefault="0080139C">
            <w:pPr>
              <w:pStyle w:val="Sraopastraipa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9C" w:rsidRDefault="0080139C">
            <w:pPr>
              <w:rPr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9C" w:rsidRDefault="0080139C">
            <w:pPr>
              <w:rPr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39C" w:rsidRDefault="0080139C">
            <w:pPr>
              <w:rPr>
                <w:highlight w:val="yellow"/>
              </w:rPr>
            </w:pPr>
          </w:p>
        </w:tc>
      </w:tr>
      <w:tr w:rsidR="0080139C" w:rsidTr="0080139C">
        <w:trPr>
          <w:trHeight w:val="215"/>
        </w:trPr>
        <w:tc>
          <w:tcPr>
            <w:tcW w:w="7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80139C" w:rsidRDefault="0080139C">
            <w:pPr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Bendras konkursinis balas: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0139C" w:rsidRDefault="0080139C">
            <w:pPr>
              <w:rPr>
                <w:highlight w:val="yellow"/>
              </w:rPr>
            </w:pPr>
          </w:p>
        </w:tc>
      </w:tr>
    </w:tbl>
    <w:p w:rsidR="0080139C" w:rsidRDefault="0080139C" w:rsidP="0080139C">
      <w:pPr>
        <w:rPr>
          <w:highlight w:val="yellow"/>
        </w:rPr>
      </w:pP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SPRENDIMAS dėl stažuotės finansavimo: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rFonts w:ascii="Times New Roman" w:hAnsi="Times New Roman" w:cs="Times New Roman"/>
          <w:b/>
          <w:bCs/>
        </w:rPr>
      </w:pP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spacing w:line="360" w:lineRule="auto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hAnsi="Times New Roman" w:cs="Times New Roman"/>
          <w:bCs/>
        </w:rPr>
        <w:instrText xml:space="preserve"> FORMCHECKBOX </w:instrText>
      </w:r>
      <w:r w:rsidR="00C078C8">
        <w:rPr>
          <w:rFonts w:ascii="Times New Roman" w:hAnsi="Times New Roman" w:cs="Times New Roman"/>
          <w:bCs/>
        </w:rPr>
      </w:r>
      <w:r w:rsidR="00C078C8">
        <w:rPr>
          <w:rFonts w:ascii="Times New Roman" w:hAnsi="Times New Roman" w:cs="Times New Roman"/>
          <w:bCs/>
        </w:rPr>
        <w:fldChar w:fldCharType="separate"/>
      </w:r>
      <w:r>
        <w:rPr>
          <w:rFonts w:ascii="Times New Roman" w:hAnsi="Times New Roman" w:cs="Times New Roman"/>
          <w:bCs/>
        </w:rPr>
        <w:fldChar w:fldCharType="end"/>
      </w:r>
      <w:r>
        <w:rPr>
          <w:rFonts w:ascii="Times New Roman" w:hAnsi="Times New Roman" w:cs="Times New Roman"/>
          <w:bCs/>
        </w:rPr>
        <w:t xml:space="preserve"> Finansavimas skiriamas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spacing w:line="360" w:lineRule="auto"/>
        <w:textAlignment w:val="baseline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hAnsi="Times New Roman" w:cs="Times New Roman"/>
          <w:bCs/>
        </w:rPr>
        <w:instrText xml:space="preserve"> FORMCHECKBOX </w:instrText>
      </w:r>
      <w:r w:rsidR="00C078C8">
        <w:rPr>
          <w:rFonts w:ascii="Times New Roman" w:hAnsi="Times New Roman" w:cs="Times New Roman"/>
          <w:bCs/>
        </w:rPr>
      </w:r>
      <w:r w:rsidR="00C078C8">
        <w:rPr>
          <w:rFonts w:ascii="Times New Roman" w:hAnsi="Times New Roman" w:cs="Times New Roman"/>
          <w:bCs/>
        </w:rPr>
        <w:fldChar w:fldCharType="separate"/>
      </w:r>
      <w:r>
        <w:rPr>
          <w:rFonts w:ascii="Times New Roman" w:hAnsi="Times New Roman" w:cs="Times New Roman"/>
          <w:bCs/>
        </w:rPr>
        <w:fldChar w:fldCharType="end"/>
      </w:r>
      <w:r>
        <w:rPr>
          <w:rFonts w:ascii="Times New Roman" w:hAnsi="Times New Roman" w:cs="Times New Roman"/>
          <w:bCs/>
        </w:rPr>
        <w:t xml:space="preserve"> Finansavimas neskiriamas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b/>
          <w:bCs/>
        </w:rPr>
      </w:pP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Atrankos komisijos nariai:  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</w:pP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</w:pPr>
      <w:r>
        <w:t>1.____________________________________________________________________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                                            (vardas, pavardė, parašas)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sz w:val="18"/>
          <w:szCs w:val="18"/>
        </w:rPr>
      </w:pP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</w:pPr>
      <w:r>
        <w:t>2.____________________________________________________________________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                                            (vardas, pavardė, parašas)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tabs>
          <w:tab w:val="right" w:pos="10025"/>
        </w:tabs>
        <w:overflowPunct w:val="0"/>
        <w:autoSpaceDE w:val="0"/>
        <w:autoSpaceDN w:val="0"/>
        <w:textAlignment w:val="baseline"/>
      </w:pPr>
      <w:r>
        <w:t xml:space="preserve">3. </w:t>
      </w:r>
    </w:p>
    <w:p w:rsidR="0080139C" w:rsidRDefault="0080139C" w:rsidP="0080139C">
      <w:pPr>
        <w:pStyle w:val="Sraopastraipa"/>
        <w:pBdr>
          <w:bottom w:val="single" w:sz="12" w:space="0" w:color="auto"/>
        </w:pBdr>
        <w:tabs>
          <w:tab w:val="right" w:pos="10025"/>
        </w:tabs>
        <w:overflowPunct w:val="0"/>
        <w:autoSpaceDE w:val="0"/>
        <w:autoSpaceDN w:val="0"/>
        <w:textAlignment w:val="baseline"/>
      </w:pPr>
      <w:r>
        <w:tab/>
      </w:r>
    </w:p>
    <w:p w:rsidR="0080139C" w:rsidRDefault="0080139C" w:rsidP="0080139C">
      <w:pPr>
        <w:tabs>
          <w:tab w:val="clear" w:pos="851"/>
          <w:tab w:val="left" w:pos="4094"/>
        </w:tabs>
        <w:rPr>
          <w:b/>
          <w:bCs/>
          <w:sz w:val="18"/>
          <w:szCs w:val="18"/>
        </w:rPr>
      </w:pPr>
      <w:r>
        <w:tab/>
        <w:t xml:space="preserve">         </w:t>
      </w:r>
      <w:r>
        <w:rPr>
          <w:b/>
          <w:bCs/>
          <w:sz w:val="18"/>
          <w:szCs w:val="18"/>
        </w:rPr>
        <w:t>(vardas, pavardė, parašas)</w:t>
      </w:r>
    </w:p>
    <w:sectPr w:rsidR="0080139C" w:rsidSect="00841CFB">
      <w:headerReference w:type="default" r:id="rId12"/>
      <w:footerReference w:type="even" r:id="rId13"/>
      <w:footerReference w:type="default" r:id="rId14"/>
      <w:pgSz w:w="11907" w:h="16840" w:code="9"/>
      <w:pgMar w:top="709" w:right="748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8C8" w:rsidRDefault="00C078C8">
      <w:r>
        <w:separator/>
      </w:r>
    </w:p>
  </w:endnote>
  <w:endnote w:type="continuationSeparator" w:id="0">
    <w:p w:rsidR="00C078C8" w:rsidRDefault="00C0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1" w:fontKey="{AEBC317E-D569-4A00-855C-F53F689B3F83}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459688D9-217E-4239-9A52-EEBA8D371811}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F5F8D915-E950-4CD7-AAAD-AC95DFFF4735}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4" w:fontKey="{BC6EC12A-E1EC-4BE0-9D59-567FD08304FA}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5" w:fontKey="{B29BFB15-287B-4DDC-99A1-BC5DA643E51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6" w:subsetted="1" w:fontKey="{7457B37E-F39D-4D47-A149-67EBD42EF0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D67" w:rsidRDefault="00E44D89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815D67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815D67">
      <w:rPr>
        <w:rStyle w:val="Puslapionumeris"/>
        <w:noProof/>
      </w:rPr>
      <w:t>3</w:t>
    </w:r>
    <w:r>
      <w:rPr>
        <w:rStyle w:val="Puslapionumeris"/>
      </w:rPr>
      <w:fldChar w:fldCharType="end"/>
    </w:r>
  </w:p>
  <w:p w:rsidR="00815D67" w:rsidRDefault="00815D67" w:rsidP="00FC261B">
    <w:pPr>
      <w:pStyle w:val="Por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D67" w:rsidRDefault="00E44D89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815D67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E51D73">
      <w:rPr>
        <w:rStyle w:val="Puslapionumeris"/>
        <w:noProof/>
      </w:rPr>
      <w:t>5</w:t>
    </w:r>
    <w:r>
      <w:rPr>
        <w:rStyle w:val="Puslapionumeris"/>
      </w:rPr>
      <w:fldChar w:fldCharType="end"/>
    </w:r>
  </w:p>
  <w:p w:rsidR="00815D67" w:rsidRDefault="00815D67" w:rsidP="00FC261B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8C8" w:rsidRDefault="00C078C8">
      <w:r>
        <w:separator/>
      </w:r>
    </w:p>
  </w:footnote>
  <w:footnote w:type="continuationSeparator" w:id="0">
    <w:p w:rsidR="00C078C8" w:rsidRDefault="00C078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D67" w:rsidRPr="00D616F2" w:rsidRDefault="00815D67" w:rsidP="00BD1B48">
    <w:pPr>
      <w:spacing w:after="120"/>
      <w:jc w:val="left"/>
      <w:rPr>
        <w:color w:val="002060"/>
        <w:sz w:val="18"/>
      </w:rPr>
    </w:pPr>
    <w:r w:rsidRPr="00D616F2">
      <w:rPr>
        <w:noProof/>
        <w:color w:val="002060"/>
        <w:sz w:val="22"/>
        <w:lang w:val="lt-LT" w:eastAsia="ja-JP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51435</wp:posOffset>
          </wp:positionH>
          <wp:positionV relativeFrom="paragraph">
            <wp:posOffset>-88265</wp:posOffset>
          </wp:positionV>
          <wp:extent cx="1104900" cy="323850"/>
          <wp:effectExtent l="0" t="0" r="0" b="0"/>
          <wp:wrapTight wrapText="bothSides">
            <wp:wrapPolygon edited="0">
              <wp:start x="0" y="0"/>
              <wp:lineTo x="0" y="20329"/>
              <wp:lineTo x="21228" y="20329"/>
              <wp:lineTo x="21228" y="0"/>
              <wp:lineTo x="0" y="0"/>
            </wp:wrapPolygon>
          </wp:wrapTight>
          <wp:docPr id="4" name="Picture 4" descr="http://www.aprc.lt/sites/aprc.lt/files/3/erasmus%2Blogo_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prc.lt/sites/aprc.lt/files/3/erasmus%2Blogo_m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15D67" w:rsidRDefault="00815D67" w:rsidP="00316379">
    <w:pPr>
      <w:pStyle w:val="Antrats"/>
      <w:jc w:val="center"/>
    </w:pPr>
  </w:p>
  <w:p w:rsidR="00815D67" w:rsidRDefault="00815D67" w:rsidP="00316379">
    <w:pPr>
      <w:pStyle w:val="Antrats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27435"/>
    <w:multiLevelType w:val="hybridMultilevel"/>
    <w:tmpl w:val="B8FC2080"/>
    <w:lvl w:ilvl="0" w:tplc="95182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72683B"/>
    <w:multiLevelType w:val="hybridMultilevel"/>
    <w:tmpl w:val="D47E79BC"/>
    <w:lvl w:ilvl="0" w:tplc="87EAB4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C3127"/>
    <w:multiLevelType w:val="hybridMultilevel"/>
    <w:tmpl w:val="105022EE"/>
    <w:lvl w:ilvl="0" w:tplc="90AC7E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8445070"/>
    <w:multiLevelType w:val="hybridMultilevel"/>
    <w:tmpl w:val="DA325F88"/>
    <w:lvl w:ilvl="0" w:tplc="678852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8510F"/>
    <w:multiLevelType w:val="hybridMultilevel"/>
    <w:tmpl w:val="6E844FCA"/>
    <w:lvl w:ilvl="0" w:tplc="6E206498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>
    <w:nsid w:val="5D6542E3"/>
    <w:multiLevelType w:val="hybridMultilevel"/>
    <w:tmpl w:val="D020EF7C"/>
    <w:lvl w:ilvl="0" w:tplc="F42003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44608A"/>
    <w:multiLevelType w:val="hybridMultilevel"/>
    <w:tmpl w:val="2F54FF6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6D7057"/>
    <w:multiLevelType w:val="hybridMultilevel"/>
    <w:tmpl w:val="BC440F20"/>
    <w:lvl w:ilvl="0" w:tplc="95DED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oNotHyphenateCap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5DF"/>
    <w:rsid w:val="000002C7"/>
    <w:rsid w:val="000029AF"/>
    <w:rsid w:val="00002B71"/>
    <w:rsid w:val="00010BA0"/>
    <w:rsid w:val="0001387C"/>
    <w:rsid w:val="000200FF"/>
    <w:rsid w:val="00023D25"/>
    <w:rsid w:val="000271DB"/>
    <w:rsid w:val="00040868"/>
    <w:rsid w:val="00045F88"/>
    <w:rsid w:val="00054040"/>
    <w:rsid w:val="00074736"/>
    <w:rsid w:val="00076489"/>
    <w:rsid w:val="00082C37"/>
    <w:rsid w:val="0008579A"/>
    <w:rsid w:val="0009136C"/>
    <w:rsid w:val="000A12D5"/>
    <w:rsid w:val="000A6BC6"/>
    <w:rsid w:val="000C0DF9"/>
    <w:rsid w:val="000C2B27"/>
    <w:rsid w:val="000D1D3E"/>
    <w:rsid w:val="000E54BC"/>
    <w:rsid w:val="000E6CEE"/>
    <w:rsid w:val="000F43AC"/>
    <w:rsid w:val="000F4A9C"/>
    <w:rsid w:val="000F5722"/>
    <w:rsid w:val="00103B47"/>
    <w:rsid w:val="00111B03"/>
    <w:rsid w:val="00121EBA"/>
    <w:rsid w:val="0012219F"/>
    <w:rsid w:val="001268D8"/>
    <w:rsid w:val="00132C48"/>
    <w:rsid w:val="00132D08"/>
    <w:rsid w:val="00134145"/>
    <w:rsid w:val="001346FE"/>
    <w:rsid w:val="00135B8E"/>
    <w:rsid w:val="0014051B"/>
    <w:rsid w:val="00151EFA"/>
    <w:rsid w:val="0015561F"/>
    <w:rsid w:val="00156741"/>
    <w:rsid w:val="00163158"/>
    <w:rsid w:val="00164463"/>
    <w:rsid w:val="00165A94"/>
    <w:rsid w:val="001904B4"/>
    <w:rsid w:val="001930F3"/>
    <w:rsid w:val="001A0FE2"/>
    <w:rsid w:val="001A5AF4"/>
    <w:rsid w:val="001B2BED"/>
    <w:rsid w:val="001B4F7B"/>
    <w:rsid w:val="001E6AC4"/>
    <w:rsid w:val="001F0F6E"/>
    <w:rsid w:val="001F7E19"/>
    <w:rsid w:val="0020198B"/>
    <w:rsid w:val="00202E67"/>
    <w:rsid w:val="00211E2A"/>
    <w:rsid w:val="00213084"/>
    <w:rsid w:val="00222CEA"/>
    <w:rsid w:val="00230E59"/>
    <w:rsid w:val="00247D8E"/>
    <w:rsid w:val="00257EB1"/>
    <w:rsid w:val="00262551"/>
    <w:rsid w:val="002665B5"/>
    <w:rsid w:val="00267ADA"/>
    <w:rsid w:val="00285256"/>
    <w:rsid w:val="00285713"/>
    <w:rsid w:val="00286BD0"/>
    <w:rsid w:val="002900D2"/>
    <w:rsid w:val="00291067"/>
    <w:rsid w:val="00295B93"/>
    <w:rsid w:val="00297E3D"/>
    <w:rsid w:val="002A187C"/>
    <w:rsid w:val="002A5BCF"/>
    <w:rsid w:val="002A6443"/>
    <w:rsid w:val="002A6BCF"/>
    <w:rsid w:val="002B63B2"/>
    <w:rsid w:val="002C228F"/>
    <w:rsid w:val="002C542C"/>
    <w:rsid w:val="002D5876"/>
    <w:rsid w:val="002E1BE5"/>
    <w:rsid w:val="002F0A37"/>
    <w:rsid w:val="002F68F4"/>
    <w:rsid w:val="003103F8"/>
    <w:rsid w:val="00314E63"/>
    <w:rsid w:val="00316379"/>
    <w:rsid w:val="00326F98"/>
    <w:rsid w:val="00333BC2"/>
    <w:rsid w:val="00334DF3"/>
    <w:rsid w:val="003420B1"/>
    <w:rsid w:val="003608AA"/>
    <w:rsid w:val="00363BF5"/>
    <w:rsid w:val="00364737"/>
    <w:rsid w:val="00365775"/>
    <w:rsid w:val="00371C4F"/>
    <w:rsid w:val="00374125"/>
    <w:rsid w:val="00374D01"/>
    <w:rsid w:val="00375742"/>
    <w:rsid w:val="00381DA4"/>
    <w:rsid w:val="00383F9E"/>
    <w:rsid w:val="00393D45"/>
    <w:rsid w:val="003A6863"/>
    <w:rsid w:val="003B331B"/>
    <w:rsid w:val="003C299E"/>
    <w:rsid w:val="003C57F6"/>
    <w:rsid w:val="003D0AF3"/>
    <w:rsid w:val="003D2532"/>
    <w:rsid w:val="003D35BB"/>
    <w:rsid w:val="003D7F95"/>
    <w:rsid w:val="003E45F4"/>
    <w:rsid w:val="003F6100"/>
    <w:rsid w:val="003F67AA"/>
    <w:rsid w:val="004072FB"/>
    <w:rsid w:val="004102C0"/>
    <w:rsid w:val="00410A2C"/>
    <w:rsid w:val="00414EF6"/>
    <w:rsid w:val="00417001"/>
    <w:rsid w:val="00417ED1"/>
    <w:rsid w:val="00420101"/>
    <w:rsid w:val="004350C3"/>
    <w:rsid w:val="004353A7"/>
    <w:rsid w:val="00436410"/>
    <w:rsid w:val="00447640"/>
    <w:rsid w:val="00447665"/>
    <w:rsid w:val="00450B37"/>
    <w:rsid w:val="00461374"/>
    <w:rsid w:val="00466B8D"/>
    <w:rsid w:val="004701CB"/>
    <w:rsid w:val="00470EDE"/>
    <w:rsid w:val="004723B5"/>
    <w:rsid w:val="00472534"/>
    <w:rsid w:val="00477BE8"/>
    <w:rsid w:val="00482BC7"/>
    <w:rsid w:val="004922C7"/>
    <w:rsid w:val="0049258A"/>
    <w:rsid w:val="00493FFE"/>
    <w:rsid w:val="004A0393"/>
    <w:rsid w:val="004A5A1A"/>
    <w:rsid w:val="004C1673"/>
    <w:rsid w:val="004C2119"/>
    <w:rsid w:val="004C6C4D"/>
    <w:rsid w:val="004D1070"/>
    <w:rsid w:val="004D18FF"/>
    <w:rsid w:val="004D2117"/>
    <w:rsid w:val="004D4DCC"/>
    <w:rsid w:val="004D51D9"/>
    <w:rsid w:val="004D5B9B"/>
    <w:rsid w:val="004E2B68"/>
    <w:rsid w:val="004F097C"/>
    <w:rsid w:val="00502B34"/>
    <w:rsid w:val="00503713"/>
    <w:rsid w:val="00511867"/>
    <w:rsid w:val="00525F2C"/>
    <w:rsid w:val="0054154A"/>
    <w:rsid w:val="00545418"/>
    <w:rsid w:val="005477BC"/>
    <w:rsid w:val="00547FEF"/>
    <w:rsid w:val="00551E55"/>
    <w:rsid w:val="00557D19"/>
    <w:rsid w:val="00560FB8"/>
    <w:rsid w:val="0056288D"/>
    <w:rsid w:val="0057325C"/>
    <w:rsid w:val="00575966"/>
    <w:rsid w:val="00576987"/>
    <w:rsid w:val="00597769"/>
    <w:rsid w:val="0059785C"/>
    <w:rsid w:val="005A4969"/>
    <w:rsid w:val="005B3242"/>
    <w:rsid w:val="005D214B"/>
    <w:rsid w:val="005D45DF"/>
    <w:rsid w:val="005F35E2"/>
    <w:rsid w:val="00602A81"/>
    <w:rsid w:val="006031BE"/>
    <w:rsid w:val="00621170"/>
    <w:rsid w:val="00633F73"/>
    <w:rsid w:val="006352EB"/>
    <w:rsid w:val="00636A83"/>
    <w:rsid w:val="00637C7C"/>
    <w:rsid w:val="00660194"/>
    <w:rsid w:val="00665686"/>
    <w:rsid w:val="00667631"/>
    <w:rsid w:val="0069200D"/>
    <w:rsid w:val="00693F4A"/>
    <w:rsid w:val="00696073"/>
    <w:rsid w:val="006A12DE"/>
    <w:rsid w:val="006A2601"/>
    <w:rsid w:val="006A3FD7"/>
    <w:rsid w:val="006A42CE"/>
    <w:rsid w:val="006B4937"/>
    <w:rsid w:val="006B63F3"/>
    <w:rsid w:val="006B7DEA"/>
    <w:rsid w:val="006C66DC"/>
    <w:rsid w:val="006C6934"/>
    <w:rsid w:val="006C7987"/>
    <w:rsid w:val="006D1D3B"/>
    <w:rsid w:val="006D3D91"/>
    <w:rsid w:val="006D42E6"/>
    <w:rsid w:val="006D6BD1"/>
    <w:rsid w:val="006E0179"/>
    <w:rsid w:val="006E1A48"/>
    <w:rsid w:val="006F3F3B"/>
    <w:rsid w:val="006F50B3"/>
    <w:rsid w:val="006F593F"/>
    <w:rsid w:val="006F772D"/>
    <w:rsid w:val="00702160"/>
    <w:rsid w:val="00707EE2"/>
    <w:rsid w:val="00714FDF"/>
    <w:rsid w:val="00725D39"/>
    <w:rsid w:val="0074680E"/>
    <w:rsid w:val="0075094C"/>
    <w:rsid w:val="00767ECE"/>
    <w:rsid w:val="00775AAF"/>
    <w:rsid w:val="0078022F"/>
    <w:rsid w:val="007978B9"/>
    <w:rsid w:val="007A1863"/>
    <w:rsid w:val="007B0D1B"/>
    <w:rsid w:val="007B277C"/>
    <w:rsid w:val="007B3202"/>
    <w:rsid w:val="007B3F1F"/>
    <w:rsid w:val="007B7B75"/>
    <w:rsid w:val="007C0A12"/>
    <w:rsid w:val="007C4D51"/>
    <w:rsid w:val="007D08E9"/>
    <w:rsid w:val="007D5E0A"/>
    <w:rsid w:val="007E1E3A"/>
    <w:rsid w:val="007E7B16"/>
    <w:rsid w:val="007F37CE"/>
    <w:rsid w:val="0080139C"/>
    <w:rsid w:val="00811602"/>
    <w:rsid w:val="00815D67"/>
    <w:rsid w:val="0081683F"/>
    <w:rsid w:val="008175C1"/>
    <w:rsid w:val="008332C4"/>
    <w:rsid w:val="00841CFB"/>
    <w:rsid w:val="00845A19"/>
    <w:rsid w:val="00851602"/>
    <w:rsid w:val="00851DF3"/>
    <w:rsid w:val="008543DA"/>
    <w:rsid w:val="00856975"/>
    <w:rsid w:val="00857301"/>
    <w:rsid w:val="00857D05"/>
    <w:rsid w:val="0086561B"/>
    <w:rsid w:val="00873004"/>
    <w:rsid w:val="00882A86"/>
    <w:rsid w:val="00897C34"/>
    <w:rsid w:val="008A342F"/>
    <w:rsid w:val="008A5A61"/>
    <w:rsid w:val="008B0C5A"/>
    <w:rsid w:val="008B4479"/>
    <w:rsid w:val="008C2062"/>
    <w:rsid w:val="008C76E0"/>
    <w:rsid w:val="008D0E8A"/>
    <w:rsid w:val="008D2379"/>
    <w:rsid w:val="008E18A9"/>
    <w:rsid w:val="00900E58"/>
    <w:rsid w:val="00906183"/>
    <w:rsid w:val="00906EEE"/>
    <w:rsid w:val="00912EA0"/>
    <w:rsid w:val="00915460"/>
    <w:rsid w:val="00920A25"/>
    <w:rsid w:val="00922A91"/>
    <w:rsid w:val="00930369"/>
    <w:rsid w:val="00934584"/>
    <w:rsid w:val="00936079"/>
    <w:rsid w:val="0095027C"/>
    <w:rsid w:val="0095497E"/>
    <w:rsid w:val="00960C5A"/>
    <w:rsid w:val="00972F62"/>
    <w:rsid w:val="00986578"/>
    <w:rsid w:val="00990C38"/>
    <w:rsid w:val="009B7823"/>
    <w:rsid w:val="009C46A4"/>
    <w:rsid w:val="009E1EFD"/>
    <w:rsid w:val="00A06C33"/>
    <w:rsid w:val="00A21CEE"/>
    <w:rsid w:val="00A249C7"/>
    <w:rsid w:val="00A2581C"/>
    <w:rsid w:val="00A266F4"/>
    <w:rsid w:val="00A342CD"/>
    <w:rsid w:val="00A37152"/>
    <w:rsid w:val="00A5527C"/>
    <w:rsid w:val="00A601E0"/>
    <w:rsid w:val="00A66BC2"/>
    <w:rsid w:val="00A70457"/>
    <w:rsid w:val="00A72597"/>
    <w:rsid w:val="00A755E9"/>
    <w:rsid w:val="00A77CBC"/>
    <w:rsid w:val="00A84A12"/>
    <w:rsid w:val="00A85926"/>
    <w:rsid w:val="00A86A82"/>
    <w:rsid w:val="00A86D0F"/>
    <w:rsid w:val="00AA0FC7"/>
    <w:rsid w:val="00AB1421"/>
    <w:rsid w:val="00AB36BF"/>
    <w:rsid w:val="00AC3205"/>
    <w:rsid w:val="00AC3955"/>
    <w:rsid w:val="00AC7489"/>
    <w:rsid w:val="00AD015F"/>
    <w:rsid w:val="00AF27BD"/>
    <w:rsid w:val="00B01B55"/>
    <w:rsid w:val="00B01C8B"/>
    <w:rsid w:val="00B02137"/>
    <w:rsid w:val="00B12530"/>
    <w:rsid w:val="00B14919"/>
    <w:rsid w:val="00B1778B"/>
    <w:rsid w:val="00B223EE"/>
    <w:rsid w:val="00B30762"/>
    <w:rsid w:val="00B33135"/>
    <w:rsid w:val="00B34186"/>
    <w:rsid w:val="00B36E1D"/>
    <w:rsid w:val="00B3769F"/>
    <w:rsid w:val="00B43FE7"/>
    <w:rsid w:val="00B500AE"/>
    <w:rsid w:val="00B52659"/>
    <w:rsid w:val="00B546F3"/>
    <w:rsid w:val="00B71F4B"/>
    <w:rsid w:val="00B748F4"/>
    <w:rsid w:val="00B810F8"/>
    <w:rsid w:val="00BA5FF0"/>
    <w:rsid w:val="00BB5007"/>
    <w:rsid w:val="00BB7773"/>
    <w:rsid w:val="00BC4F3B"/>
    <w:rsid w:val="00BD11A4"/>
    <w:rsid w:val="00BD1B48"/>
    <w:rsid w:val="00BD6AD1"/>
    <w:rsid w:val="00BE233B"/>
    <w:rsid w:val="00BF0A38"/>
    <w:rsid w:val="00C078C8"/>
    <w:rsid w:val="00C078DA"/>
    <w:rsid w:val="00C10D86"/>
    <w:rsid w:val="00C11A71"/>
    <w:rsid w:val="00C14AE2"/>
    <w:rsid w:val="00C22650"/>
    <w:rsid w:val="00C30140"/>
    <w:rsid w:val="00C30FE6"/>
    <w:rsid w:val="00C369DA"/>
    <w:rsid w:val="00C42A83"/>
    <w:rsid w:val="00C42DC4"/>
    <w:rsid w:val="00C45269"/>
    <w:rsid w:val="00C453A5"/>
    <w:rsid w:val="00C51BB3"/>
    <w:rsid w:val="00C54173"/>
    <w:rsid w:val="00C57EB5"/>
    <w:rsid w:val="00C63B6A"/>
    <w:rsid w:val="00C827D7"/>
    <w:rsid w:val="00C86E1A"/>
    <w:rsid w:val="00C92B65"/>
    <w:rsid w:val="00C93097"/>
    <w:rsid w:val="00C960D9"/>
    <w:rsid w:val="00CA0E4C"/>
    <w:rsid w:val="00CA333C"/>
    <w:rsid w:val="00CB10B3"/>
    <w:rsid w:val="00CB2CAB"/>
    <w:rsid w:val="00CB4136"/>
    <w:rsid w:val="00CB5033"/>
    <w:rsid w:val="00CB5ADD"/>
    <w:rsid w:val="00CB6423"/>
    <w:rsid w:val="00CC0CF1"/>
    <w:rsid w:val="00CD377B"/>
    <w:rsid w:val="00CE01A7"/>
    <w:rsid w:val="00CE265B"/>
    <w:rsid w:val="00CF5F47"/>
    <w:rsid w:val="00D066BE"/>
    <w:rsid w:val="00D10E00"/>
    <w:rsid w:val="00D17C81"/>
    <w:rsid w:val="00D329DF"/>
    <w:rsid w:val="00D41752"/>
    <w:rsid w:val="00D43584"/>
    <w:rsid w:val="00D53FE3"/>
    <w:rsid w:val="00D60D2A"/>
    <w:rsid w:val="00D616F2"/>
    <w:rsid w:val="00D63579"/>
    <w:rsid w:val="00D64328"/>
    <w:rsid w:val="00D64533"/>
    <w:rsid w:val="00D705A2"/>
    <w:rsid w:val="00D7688C"/>
    <w:rsid w:val="00D8005A"/>
    <w:rsid w:val="00D829EB"/>
    <w:rsid w:val="00D973D8"/>
    <w:rsid w:val="00D9747B"/>
    <w:rsid w:val="00D9761C"/>
    <w:rsid w:val="00DB78CE"/>
    <w:rsid w:val="00DC0549"/>
    <w:rsid w:val="00DD18AB"/>
    <w:rsid w:val="00DD1A0F"/>
    <w:rsid w:val="00DD2D2C"/>
    <w:rsid w:val="00DD69A2"/>
    <w:rsid w:val="00DE392B"/>
    <w:rsid w:val="00DF0733"/>
    <w:rsid w:val="00DF2656"/>
    <w:rsid w:val="00E00541"/>
    <w:rsid w:val="00E01D12"/>
    <w:rsid w:val="00E1302B"/>
    <w:rsid w:val="00E15FEF"/>
    <w:rsid w:val="00E16B23"/>
    <w:rsid w:val="00E33AA8"/>
    <w:rsid w:val="00E33AD9"/>
    <w:rsid w:val="00E449FC"/>
    <w:rsid w:val="00E44D89"/>
    <w:rsid w:val="00E51D73"/>
    <w:rsid w:val="00E5377E"/>
    <w:rsid w:val="00E56D57"/>
    <w:rsid w:val="00E57870"/>
    <w:rsid w:val="00E6030A"/>
    <w:rsid w:val="00E60547"/>
    <w:rsid w:val="00E6255C"/>
    <w:rsid w:val="00E73288"/>
    <w:rsid w:val="00E97321"/>
    <w:rsid w:val="00EB050A"/>
    <w:rsid w:val="00EB78B6"/>
    <w:rsid w:val="00EC0F7A"/>
    <w:rsid w:val="00EC4926"/>
    <w:rsid w:val="00ED01AF"/>
    <w:rsid w:val="00ED6A9F"/>
    <w:rsid w:val="00EE05E5"/>
    <w:rsid w:val="00EE3AD7"/>
    <w:rsid w:val="00F267DD"/>
    <w:rsid w:val="00F26DCF"/>
    <w:rsid w:val="00F412FF"/>
    <w:rsid w:val="00F41918"/>
    <w:rsid w:val="00F54537"/>
    <w:rsid w:val="00F54ADF"/>
    <w:rsid w:val="00F56FA5"/>
    <w:rsid w:val="00F637EA"/>
    <w:rsid w:val="00F664E7"/>
    <w:rsid w:val="00F809CE"/>
    <w:rsid w:val="00F92648"/>
    <w:rsid w:val="00F95D1B"/>
    <w:rsid w:val="00FA0D58"/>
    <w:rsid w:val="00FB2994"/>
    <w:rsid w:val="00FB29DA"/>
    <w:rsid w:val="00FB43C2"/>
    <w:rsid w:val="00FC0A8C"/>
    <w:rsid w:val="00FC261B"/>
    <w:rsid w:val="00FC40D5"/>
    <w:rsid w:val="00FC755C"/>
    <w:rsid w:val="00FE194A"/>
    <w:rsid w:val="00FE261E"/>
    <w:rsid w:val="00FE7585"/>
    <w:rsid w:val="00FF1A49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prastasis1">
    <w:name w:val="Įprastasis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prastasis1">
    <w:name w:val="Įprastasis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uropass.cedefop.europa.eu/sites/default/files/cefr-en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8%20GBD\internship\Documentation%20on%20programme\6th%20Call%20for%20Applications\application_6thCall_NA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874AB-D7C7-4FA0-8EF5-A3224A937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application_6thCall_NATO</Template>
  <TotalTime>1</TotalTime>
  <Pages>5</Pages>
  <Words>3781</Words>
  <Characters>2156</Characters>
  <Application>Microsoft Office Word</Application>
  <DocSecurity>0</DocSecurity>
  <Lines>17</Lines>
  <Paragraphs>11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INTERNSHIP</vt:lpstr>
      <vt:lpstr>APPLICATION FORM FOR INTERNSHIP</vt:lpstr>
    </vt:vector>
  </TitlesOfParts>
  <Company>NATO HQ</Company>
  <LinksUpToDate>false</LinksUpToDate>
  <CharactersWithSpaces>5926</CharactersWithSpaces>
  <SharedDoc>false</SharedDoc>
  <HLinks>
    <vt:vector size="24" baseType="variant">
      <vt:variant>
        <vt:i4>524302</vt:i4>
      </vt:variant>
      <vt:variant>
        <vt:i4>239</vt:i4>
      </vt:variant>
      <vt:variant>
        <vt:i4>0</vt:i4>
      </vt:variant>
      <vt:variant>
        <vt:i4>5</vt:i4>
      </vt:variant>
      <vt:variant>
        <vt:lpwstr>http://www.nspa.nato.int/en/employment/employment.htm</vt:lpwstr>
      </vt:variant>
      <vt:variant>
        <vt:lpwstr/>
      </vt:variant>
      <vt:variant>
        <vt:i4>4194367</vt:i4>
      </vt:variant>
      <vt:variant>
        <vt:i4>233</vt:i4>
      </vt:variant>
      <vt:variant>
        <vt:i4>0</vt:i4>
      </vt:variant>
      <vt:variant>
        <vt:i4>5</vt:i4>
      </vt:variant>
      <vt:variant>
        <vt:lpwstr>mailto:recruitment@nspa.nato.int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http://goldmine.nspa.nato.int/HTML/Library/docs/Branding/LOGO_Hor_NATOSupportAndProcurementAgency_high.png</vt:lpwstr>
      </vt:variant>
      <vt:variant>
        <vt:lpwstr/>
      </vt:variant>
      <vt:variant>
        <vt:i4>524332</vt:i4>
      </vt:variant>
      <vt:variant>
        <vt:i4>2322</vt:i4>
      </vt:variant>
      <vt:variant>
        <vt:i4>1026</vt:i4>
      </vt:variant>
      <vt:variant>
        <vt:i4>4</vt:i4>
      </vt:variant>
      <vt:variant>
        <vt:lpwstr>http://goldmine.nspa.nato.int/HTML/Library/docs/Branding/LOGO_Hor_NATOSupportAndProcurementAgency_high.png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INTERNSHIP</dc:title>
  <dc:creator>Sigita</dc:creator>
  <cp:lastModifiedBy>Vystymo skyrius</cp:lastModifiedBy>
  <cp:revision>2</cp:revision>
  <cp:lastPrinted>2011-07-05T08:42:00Z</cp:lastPrinted>
  <dcterms:created xsi:type="dcterms:W3CDTF">2019-09-16T08:23:00Z</dcterms:created>
  <dcterms:modified xsi:type="dcterms:W3CDTF">2019-09-16T08:23:00Z</dcterms:modified>
</cp:coreProperties>
</file>